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3976"/>
        <w:gridCol w:w="4264"/>
      </w:tblGrid>
      <w:tr w:rsidRPr="00CA0472" w:rsidR="00A1614A" w14:paraId="49BFAD2A" w14:textId="77777777">
        <w:tc>
          <w:tcPr>
            <w:tcW w:w="85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P="00CA0472" w:rsidRDefault="00CA0472" w14:paraId="49BFAD21" w14:textId="2C4C86FA">
            <w:pPr>
              <w:pStyle w:val="FormText"/>
              <w:jc w:val="right"/>
              <w:rPr>
                <w:rFonts w:ascii="Arial" w:hAnsi="Arial" w:cs="Arial"/>
                <w:b/>
              </w:rPr>
            </w:pPr>
            <w:r w:rsidRPr="00CA047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EE2EB55" wp14:editId="2AF401E8">
                  <wp:extent cx="6436754" cy="696579"/>
                  <wp:effectExtent l="0" t="0" r="2540" b="8890"/>
                  <wp:docPr id="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2100" cy="72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CA0472" w:rsidR="00CA0472" w:rsidRDefault="00CA0472" w14:paraId="27BC819C" w14:textId="77777777">
            <w:pPr>
              <w:pStyle w:val="FormText"/>
              <w:jc w:val="center"/>
              <w:rPr>
                <w:rFonts w:ascii="Arial" w:hAnsi="Arial" w:cs="Arial"/>
                <w:b/>
              </w:rPr>
            </w:pPr>
          </w:p>
          <w:p w:rsidRPr="00CA0472" w:rsidR="00A1614A" w:rsidRDefault="00CA0472" w14:paraId="49BFAD22" w14:textId="6DF9EB15">
            <w:pPr>
              <w:pStyle w:val="FormText"/>
              <w:jc w:val="center"/>
              <w:rPr>
                <w:rFonts w:ascii="Arial" w:hAnsi="Arial" w:cs="Arial"/>
                <w:b/>
              </w:rPr>
            </w:pPr>
            <w:r w:rsidRPr="00CA0472">
              <w:rPr>
                <w:rFonts w:ascii="Arial" w:hAnsi="Arial" w:cs="Arial"/>
                <w:b/>
              </w:rPr>
              <w:t>Application for the review of a premises licence or club premises certificate under the Licensing Act 2003</w:t>
            </w:r>
          </w:p>
          <w:p w:rsidRPr="00CA0472" w:rsidR="00A1614A" w:rsidRDefault="00A1614A" w14:paraId="49BFAD23" w14:textId="77777777">
            <w:pPr>
              <w:pStyle w:val="FormText"/>
              <w:rPr>
                <w:rFonts w:ascii="Arial" w:hAnsi="Arial" w:cs="Arial"/>
              </w:rPr>
            </w:pPr>
          </w:p>
          <w:p w:rsidRPr="00CA0472" w:rsidR="00A1614A" w:rsidRDefault="00CA0472" w14:paraId="49BFAD24" w14:textId="77777777">
            <w:pPr>
              <w:pStyle w:val="FormText"/>
              <w:jc w:val="center"/>
              <w:rPr>
                <w:rFonts w:ascii="Arial" w:hAnsi="Arial" w:cs="Arial"/>
                <w:b/>
              </w:rPr>
            </w:pPr>
            <w:r w:rsidRPr="00CA0472">
              <w:rPr>
                <w:rFonts w:ascii="Arial" w:hAnsi="Arial" w:cs="Arial"/>
                <w:b/>
              </w:rPr>
              <w:t>PLEASE READ THE FOLLOWING INSTRUCTIONS FIRST</w:t>
            </w:r>
          </w:p>
          <w:p w:rsidRPr="00CA0472" w:rsidR="00A1614A" w:rsidRDefault="00A1614A" w14:paraId="49BFAD25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  <w:p w:rsidRPr="00CA0472" w:rsidR="00A1614A" w:rsidRDefault="00CA0472" w14:paraId="49BFAD26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Before completing this </w:t>
            </w:r>
            <w:proofErr w:type="gramStart"/>
            <w:r w:rsidRPr="00CA0472">
              <w:rPr>
                <w:rFonts w:ascii="Arial" w:hAnsi="Arial" w:cs="Arial"/>
              </w:rPr>
              <w:t>form</w:t>
            </w:r>
            <w:proofErr w:type="gramEnd"/>
            <w:r w:rsidRPr="00CA0472">
              <w:rPr>
                <w:rFonts w:ascii="Arial" w:hAnsi="Arial" w:cs="Arial"/>
              </w:rPr>
              <w:t xml:space="preserve"> please read the guidance notes at the end of the form.</w:t>
            </w:r>
          </w:p>
          <w:p w:rsidRPr="00CA0472" w:rsidR="00A1614A" w:rsidRDefault="00CA0472" w14:paraId="49BFAD27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If you are completing this form by </w:t>
            </w:r>
            <w:proofErr w:type="gramStart"/>
            <w:r w:rsidRPr="00CA0472">
              <w:rPr>
                <w:rFonts w:ascii="Arial" w:hAnsi="Arial" w:cs="Arial"/>
              </w:rPr>
              <w:t>hand</w:t>
            </w:r>
            <w:proofErr w:type="gramEnd"/>
            <w:r w:rsidRPr="00CA0472">
              <w:rPr>
                <w:rFonts w:ascii="Arial" w:hAnsi="Arial" w:cs="Arial"/>
              </w:rPr>
              <w:t xml:space="preserve"> please write legibly in block capitals. In all cases ensure that your answers are inside the boxes and written in black ink. Use additional sheets if necessary.</w:t>
            </w:r>
          </w:p>
          <w:p w:rsidRPr="00CA0472" w:rsidR="00A1614A" w:rsidRDefault="00CA0472" w14:paraId="49BFAD28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You may wish to keep a copy of the completed form for your records. </w:t>
            </w:r>
          </w:p>
          <w:p w:rsidRPr="00CA0472" w:rsidR="00A1614A" w:rsidRDefault="00A1614A" w14:paraId="49BFAD29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</w:tc>
      </w:tr>
      <w:tr w:rsidRPr="00CA0472" w:rsidR="00A1614A" w14:paraId="49BFAD2D" w14:textId="77777777">
        <w:tc>
          <w:tcPr>
            <w:tcW w:w="2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2B" w14:textId="77777777">
            <w:pPr>
              <w:pStyle w:val="FormText"/>
              <w:rPr>
                <w:rFonts w:ascii="Arial" w:hAnsi="Arial" w:cs="Arial"/>
                <w:b/>
                <w:szCs w:val="22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I</w:t>
            </w:r>
          </w:p>
        </w:tc>
        <w:tc>
          <w:tcPr>
            <w:tcW w:w="8240" w:type="dxa"/>
            <w:gridSpan w:val="2"/>
            <w:tcBorders>
              <w:bottom w:val="dashed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2C" w14:textId="77777777">
            <w:pPr>
              <w:pStyle w:val="FormText"/>
              <w:rPr>
                <w:rFonts w:ascii="Arial" w:hAnsi="Arial" w:cs="Arial"/>
              </w:rPr>
            </w:pPr>
            <w:bookmarkStart w:name="notifier" w:id="0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0"/>
          </w:p>
        </w:tc>
      </w:tr>
      <w:tr w:rsidRPr="00CA0472" w:rsidR="00A1614A" w14:paraId="49BFAD2F" w14:textId="77777777">
        <w:trPr>
          <w:cantSplit/>
          <w:trHeight w:val="321"/>
        </w:trPr>
        <w:tc>
          <w:tcPr>
            <w:tcW w:w="85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CA0472" w:rsidR="00A1614A" w:rsidRDefault="00CA0472" w14:paraId="49BFAD2E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i/>
                <w:iCs/>
                <w:szCs w:val="22"/>
              </w:rPr>
              <w:t xml:space="preserve">  (Insert name of applicant)</w:t>
            </w:r>
          </w:p>
        </w:tc>
      </w:tr>
      <w:tr w:rsidRPr="00CA0472" w:rsidR="00A1614A" w14:paraId="49BFAD31" w14:textId="77777777">
        <w:tc>
          <w:tcPr>
            <w:tcW w:w="85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30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</w:rPr>
              <w:t>apply for the review of a premises licence under section 51 / apply for the review of a club premises certificate under section 87 of the Licensing Act 2003 for the premises described in Part 1 below (delete as applicable)</w:t>
            </w:r>
          </w:p>
        </w:tc>
      </w:tr>
      <w:tr w:rsidRPr="00CA0472" w:rsidR="00A1614A" w14:paraId="49BFAD33" w14:textId="77777777">
        <w:trPr>
          <w:trHeight w:val="359"/>
        </w:trPr>
        <w:tc>
          <w:tcPr>
            <w:tcW w:w="852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32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</w:tc>
      </w:tr>
      <w:tr w:rsidRPr="00CA0472" w:rsidR="00A1614A" w14:paraId="49BFAD35" w14:textId="77777777">
        <w:trPr>
          <w:trHeight w:val="365"/>
        </w:trPr>
        <w:tc>
          <w:tcPr>
            <w:tcW w:w="8528" w:type="dxa"/>
            <w:gridSpan w:val="3"/>
            <w:tcBorders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34" w14:textId="77777777">
            <w:pPr>
              <w:pStyle w:val="FormText"/>
              <w:rPr>
                <w:rFonts w:ascii="Arial" w:hAnsi="Arial" w:cs="Arial"/>
                <w:b/>
              </w:rPr>
            </w:pPr>
            <w:r w:rsidRPr="00CA0472">
              <w:rPr>
                <w:rFonts w:ascii="Arial" w:hAnsi="Arial" w:cs="Arial"/>
                <w:b/>
              </w:rPr>
              <w:t xml:space="preserve">Part 1 – Premises or club premises details  </w:t>
            </w:r>
          </w:p>
        </w:tc>
      </w:tr>
      <w:tr w:rsidRPr="00CA0472" w:rsidR="00A1614A" w14:paraId="49BFAD38" w14:textId="77777777">
        <w:trPr>
          <w:trHeight w:val="1837"/>
        </w:trPr>
        <w:tc>
          <w:tcPr>
            <w:tcW w:w="8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36" w14:textId="77777777">
            <w:pPr>
              <w:pStyle w:val="FormText"/>
              <w:rPr>
                <w:rFonts w:ascii="Arial" w:hAnsi="Arial" w:cs="Arial"/>
                <w:b/>
                <w:szCs w:val="22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Postal address of premises or, if none, ordnance survey map reference or description</w:t>
            </w:r>
          </w:p>
          <w:p w:rsidRPr="00CA0472" w:rsidR="00A1614A" w:rsidRDefault="00CA0472" w14:paraId="49BFAD37" w14:textId="77777777">
            <w:pPr>
              <w:pStyle w:val="FormText"/>
              <w:rPr>
                <w:rFonts w:ascii="Arial" w:hAnsi="Arial" w:cs="Arial"/>
              </w:rPr>
            </w:pPr>
            <w:bookmarkStart w:name="postalAddress" w:id="1"/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bookmarkEnd w:id="1"/>
          </w:p>
        </w:tc>
      </w:tr>
      <w:tr w:rsidRPr="00CA0472" w:rsidR="00A1614A" w14:paraId="49BFAD3B" w14:textId="77777777">
        <w:trPr>
          <w:trHeight w:val="680"/>
        </w:trPr>
        <w:tc>
          <w:tcPr>
            <w:tcW w:w="42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39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Post town</w:t>
            </w:r>
            <w:bookmarkStart w:name="postTown" w:id="2"/>
            <w:r w:rsidRPr="00CA0472">
              <w:rPr>
                <w:rFonts w:ascii="Arial" w:hAnsi="Arial" w:cs="Arial"/>
                <w:szCs w:val="22"/>
              </w:rPr>
              <w:t xml:space="preserve">   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2"/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3A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Post code</w:t>
            </w:r>
            <w:bookmarkStart w:name="postcode" w:id="3"/>
            <w:r w:rsidRPr="00CA0472">
              <w:rPr>
                <w:rFonts w:ascii="Arial" w:hAnsi="Arial" w:cs="Arial"/>
                <w:b/>
                <w:szCs w:val="22"/>
              </w:rPr>
              <w:t xml:space="preserve"> (if known)</w:t>
            </w:r>
            <w:r w:rsidRPr="00CA0472">
              <w:rPr>
                <w:rFonts w:ascii="Arial" w:hAnsi="Arial" w:cs="Arial"/>
                <w:szCs w:val="22"/>
              </w:rPr>
              <w:t xml:space="preserve">  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3"/>
          </w:p>
        </w:tc>
      </w:tr>
      <w:tr w:rsidRPr="00CA0472" w:rsidR="00A1614A" w14:paraId="49BFAD3D" w14:textId="77777777">
        <w:trPr>
          <w:trHeight w:val="209"/>
        </w:trPr>
        <w:tc>
          <w:tcPr>
            <w:tcW w:w="8528" w:type="dxa"/>
            <w:gridSpan w:val="3"/>
            <w:tcBorders>
              <w:top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CA0472" w:rsidR="00A1614A" w:rsidRDefault="00A1614A" w14:paraId="49BFAD3C" w14:textId="77777777">
            <w:pPr>
              <w:pStyle w:val="FormTex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Pr="00CA0472" w:rsidR="00A1614A" w14:paraId="49BFAD40" w14:textId="77777777">
        <w:trPr>
          <w:trHeight w:val="1173"/>
        </w:trPr>
        <w:tc>
          <w:tcPr>
            <w:tcW w:w="8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3E" w14:textId="77777777">
            <w:pPr>
              <w:pStyle w:val="FormText"/>
              <w:rPr>
                <w:rFonts w:ascii="Arial" w:hAnsi="Arial" w:cs="Arial"/>
              </w:rPr>
            </w:pPr>
            <w:bookmarkStart w:name="name_Applicant" w:id="4"/>
            <w:r w:rsidRPr="00CA0472">
              <w:rPr>
                <w:rFonts w:ascii="Arial" w:hAnsi="Arial" w:cs="Arial"/>
                <w:b/>
              </w:rPr>
              <w:t>Name of premises licence holder or club holding club premises certificate (if known)</w:t>
            </w:r>
          </w:p>
          <w:p w:rsidRPr="00CA0472" w:rsidR="00A1614A" w:rsidRDefault="00CA0472" w14:paraId="49BFAD3F" w14:textId="77777777">
            <w:pPr>
              <w:pStyle w:val="FormText"/>
              <w:rPr>
                <w:rFonts w:ascii="Arial" w:hAnsi="Arial" w:cs="Arial"/>
              </w:rPr>
            </w:pPr>
            <w:bookmarkStart w:name="name_licHolder" w:id="5"/>
            <w:bookmarkEnd w:id="4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5"/>
          </w:p>
        </w:tc>
      </w:tr>
      <w:tr w:rsidRPr="00CA0472" w:rsidR="00A1614A" w14:paraId="49BFAD42" w14:textId="77777777">
        <w:tc>
          <w:tcPr>
            <w:tcW w:w="8528" w:type="dxa"/>
            <w:gridSpan w:val="3"/>
            <w:tcBorders>
              <w:top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41" w14:textId="77777777">
            <w:pPr>
              <w:pStyle w:val="FormTex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CA0472" w:rsidR="00A1614A" w14:paraId="49BFAD45" w14:textId="77777777">
        <w:trPr>
          <w:trHeight w:val="860"/>
        </w:trPr>
        <w:tc>
          <w:tcPr>
            <w:tcW w:w="8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43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</w:rPr>
              <w:t>Number of premises licence or club premises certificate (if known</w:t>
            </w:r>
            <w:bookmarkStart w:name="lic_hoder_name" w:id="6"/>
            <w:r w:rsidRPr="00CA0472">
              <w:rPr>
                <w:rFonts w:ascii="Arial" w:hAnsi="Arial" w:cs="Arial"/>
                <w:b/>
              </w:rPr>
              <w:t>)</w:t>
            </w:r>
            <w:r w:rsidRPr="00CA0472">
              <w:rPr>
                <w:rFonts w:ascii="Arial" w:hAnsi="Arial" w:cs="Arial"/>
                <w:b/>
                <w:szCs w:val="22"/>
              </w:rPr>
              <w:t xml:space="preserve"> </w:t>
            </w:r>
          </w:p>
          <w:bookmarkEnd w:id="6"/>
          <w:p w:rsidRPr="00CA0472" w:rsidR="00A1614A" w:rsidRDefault="00CA0472" w14:paraId="49BFAD44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</w:tbl>
    <w:p w:rsidRPr="00CA0472" w:rsidR="00A1614A" w:rsidRDefault="00A1614A" w14:paraId="49BFAD46" w14:textId="77777777">
      <w:pPr>
        <w:pStyle w:val="FormText"/>
        <w:rPr>
          <w:rFonts w:ascii="Arial" w:hAnsi="Arial" w:cs="Arial"/>
        </w:rPr>
      </w:pPr>
    </w:p>
    <w:p w:rsidRPr="00CA0472" w:rsidR="00A1614A" w:rsidRDefault="00A1614A" w14:paraId="49BFAD47" w14:textId="77777777">
      <w:pPr>
        <w:pStyle w:val="FormText"/>
        <w:rPr>
          <w:rFonts w:ascii="Arial" w:hAnsi="Arial" w:cs="Arial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8"/>
        <w:gridCol w:w="1260"/>
        <w:gridCol w:w="720"/>
      </w:tblGrid>
      <w:tr w:rsidRPr="00CA0472" w:rsidR="00A1614A" w14:paraId="49BFAD49" w14:textId="77777777">
        <w:tc>
          <w:tcPr>
            <w:tcW w:w="85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48" w14:textId="77777777">
            <w:pPr>
              <w:pStyle w:val="FormText"/>
              <w:rPr>
                <w:rFonts w:ascii="Arial" w:hAnsi="Arial" w:cs="Arial"/>
                <w:b/>
                <w:szCs w:val="22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 xml:space="preserve">Part 2 - Applicant details </w:t>
            </w:r>
          </w:p>
        </w:tc>
      </w:tr>
      <w:tr w:rsidRPr="00CA0472" w:rsidR="00A1614A" w14:paraId="49BFAD4B" w14:textId="77777777">
        <w:trPr>
          <w:trHeight w:val="297"/>
        </w:trPr>
        <w:tc>
          <w:tcPr>
            <w:tcW w:w="85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CA0472" w:rsidR="00A1614A" w:rsidRDefault="00A1614A" w14:paraId="49BFAD4A" w14:textId="77777777">
            <w:pPr>
              <w:pStyle w:val="FormText"/>
              <w:rPr>
                <w:rFonts w:ascii="Arial" w:hAnsi="Arial" w:cs="Arial"/>
                <w:b/>
                <w:bCs/>
                <w:szCs w:val="16"/>
              </w:rPr>
            </w:pPr>
          </w:p>
        </w:tc>
      </w:tr>
      <w:tr w:rsidRPr="00CA0472" w:rsidR="00A1614A" w14:paraId="49BFAD50" w14:textId="77777777">
        <w:trPr>
          <w:trHeight w:val="261"/>
        </w:trPr>
        <w:tc>
          <w:tcPr>
            <w:tcW w:w="65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4C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I am</w:t>
            </w:r>
          </w:p>
          <w:p w:rsidRPr="00CA0472" w:rsidR="00A1614A" w:rsidRDefault="00A1614A" w14:paraId="49BFAD4D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</w:tc>
        <w:tc>
          <w:tcPr>
            <w:tcW w:w="19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4E" w14:textId="77777777">
            <w:pPr>
              <w:pStyle w:val="FormText"/>
              <w:rPr>
                <w:rFonts w:ascii="Arial" w:hAnsi="Arial" w:cs="Arial"/>
                <w:b/>
                <w:szCs w:val="22"/>
              </w:rPr>
            </w:pPr>
          </w:p>
          <w:p w:rsidRPr="00CA0472" w:rsidR="00A1614A" w:rsidRDefault="00CA0472" w14:paraId="49BFAD4F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Please tick </w:t>
            </w:r>
            <w:r w:rsidRPr="00CA0472">
              <w:rPr>
                <w:rFonts w:ascii="Arial" w:hAnsi="Arial" w:eastAsia="Wingdings" w:cs="Arial"/>
                <w:szCs w:val="22"/>
              </w:rPr>
              <w:t></w:t>
            </w:r>
            <w:r w:rsidRPr="00CA0472">
              <w:rPr>
                <w:rFonts w:ascii="Arial" w:hAnsi="Arial" w:cs="Arial"/>
                <w:szCs w:val="22"/>
              </w:rPr>
              <w:t xml:space="preserve"> yes</w:t>
            </w:r>
          </w:p>
        </w:tc>
      </w:tr>
      <w:tr w:rsidRPr="00CA0472" w:rsidR="00A1614A" w14:paraId="49BFAD56" w14:textId="77777777">
        <w:trPr>
          <w:cantSplit/>
          <w:trHeight w:val="499"/>
        </w:trPr>
        <w:tc>
          <w:tcPr>
            <w:tcW w:w="7848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51" w14:textId="77777777">
            <w:pPr>
              <w:pStyle w:val="FormText"/>
              <w:rPr>
                <w:rFonts w:ascii="Arial" w:hAnsi="Arial" w:cs="Arial"/>
              </w:rPr>
            </w:pPr>
          </w:p>
          <w:p w:rsidRPr="00CA0472" w:rsidR="00A1614A" w:rsidRDefault="00CA0472" w14:paraId="49BFAD52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1) an individual, body or business which is not </w:t>
            </w:r>
            <w:proofErr w:type="gramStart"/>
            <w:r w:rsidRPr="00CA0472">
              <w:rPr>
                <w:rFonts w:ascii="Arial" w:hAnsi="Arial" w:cs="Arial"/>
              </w:rPr>
              <w:t>a responsible</w:t>
            </w:r>
            <w:proofErr w:type="gramEnd"/>
            <w:r w:rsidRPr="00CA0472">
              <w:rPr>
                <w:rFonts w:ascii="Arial" w:hAnsi="Arial" w:cs="Arial"/>
              </w:rPr>
              <w:t xml:space="preserve"> </w:t>
            </w:r>
          </w:p>
          <w:p w:rsidRPr="00CA0472" w:rsidR="00A1614A" w:rsidRDefault="00CA0472" w14:paraId="49BFAD53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authority (please read guidance note 1, and complete (A) </w:t>
            </w:r>
          </w:p>
          <w:p w:rsidRPr="00CA0472" w:rsidR="00A1614A" w:rsidRDefault="00CA0472" w14:paraId="49BFAD54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or (B) below)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55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 </w:t>
            </w:r>
          </w:p>
        </w:tc>
      </w:tr>
      <w:tr w:rsidRPr="00CA0472" w:rsidR="00A1614A" w14:paraId="49BFAD59" w14:textId="77777777">
        <w:trPr>
          <w:cantSplit/>
          <w:trHeight w:val="541"/>
        </w:trPr>
        <w:tc>
          <w:tcPr>
            <w:tcW w:w="7848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57" w14:textId="77777777">
            <w:pPr>
              <w:pStyle w:val="FormTex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58" w14:textId="3844F19E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  <w:tr w:rsidRPr="00CA0472" w:rsidR="00A1614A" w14:paraId="49BFAD5B" w14:textId="77777777">
        <w:tc>
          <w:tcPr>
            <w:tcW w:w="85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5A" w14:textId="77777777">
            <w:pPr>
              <w:pStyle w:val="FormTex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CA0472" w:rsidR="00A1614A" w14:paraId="49BFAD5E" w14:textId="77777777">
        <w:trPr>
          <w:trHeight w:val="354"/>
        </w:trPr>
        <w:tc>
          <w:tcPr>
            <w:tcW w:w="784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5C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lastRenderedPageBreak/>
              <w:t>2) a responsible authority (please complete (C) below)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5D" w14:textId="47F5F96A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  <w:tr w:rsidRPr="00CA0472" w:rsidR="00A1614A" w14:paraId="49BFAD60" w14:textId="77777777">
        <w:tc>
          <w:tcPr>
            <w:tcW w:w="85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5F" w14:textId="77777777">
            <w:pPr>
              <w:pStyle w:val="FormTex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CA0472" w:rsidR="00A1614A" w14:paraId="49BFAD64" w14:textId="77777777">
        <w:tc>
          <w:tcPr>
            <w:tcW w:w="784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61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3) a member of the club to which this application relates </w:t>
            </w:r>
          </w:p>
          <w:p w:rsidRPr="00CA0472" w:rsidR="00A1614A" w:rsidRDefault="00CA0472" w14:paraId="49BFAD62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(please complete (A) below)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63" w14:textId="170664EA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</w:tbl>
    <w:p w:rsidRPr="00CA0472" w:rsidR="00A1614A" w:rsidRDefault="00A1614A" w14:paraId="49BFAD65" w14:textId="77777777">
      <w:pPr>
        <w:pStyle w:val="FormText"/>
        <w:rPr>
          <w:rFonts w:ascii="Arial" w:hAnsi="Arial" w:cs="Arial"/>
          <w:b/>
          <w:bCs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8"/>
        <w:gridCol w:w="636"/>
        <w:gridCol w:w="538"/>
        <w:gridCol w:w="180"/>
        <w:gridCol w:w="546"/>
        <w:gridCol w:w="174"/>
        <w:gridCol w:w="720"/>
        <w:gridCol w:w="720"/>
        <w:gridCol w:w="124"/>
        <w:gridCol w:w="186"/>
        <w:gridCol w:w="50"/>
        <w:gridCol w:w="360"/>
        <w:gridCol w:w="543"/>
        <w:gridCol w:w="440"/>
        <w:gridCol w:w="6"/>
        <w:gridCol w:w="451"/>
        <w:gridCol w:w="322"/>
        <w:gridCol w:w="404"/>
        <w:gridCol w:w="1620"/>
      </w:tblGrid>
      <w:tr w:rsidRPr="00CA0472" w:rsidR="00A1614A" w14:paraId="49BFAD69" w14:textId="77777777">
        <w:trPr>
          <w:trHeight w:val="251"/>
        </w:trPr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66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  <w:p w:rsidRPr="00CA0472" w:rsidR="00A1614A" w:rsidRDefault="00CA0472" w14:paraId="49BFAD67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bCs/>
                <w:szCs w:val="22"/>
              </w:rPr>
              <w:t>(A)</w:t>
            </w:r>
            <w:r w:rsidRPr="00CA0472">
              <w:rPr>
                <w:rFonts w:ascii="Arial" w:hAnsi="Arial" w:cs="Arial"/>
                <w:b/>
                <w:szCs w:val="22"/>
              </w:rPr>
              <w:t xml:space="preserve"> DETAILS OF</w:t>
            </w:r>
            <w:r w:rsidRPr="00CA0472">
              <w:rPr>
                <w:rFonts w:ascii="Arial" w:hAnsi="Arial" w:cs="Arial"/>
                <w:szCs w:val="22"/>
              </w:rPr>
              <w:t xml:space="preserve"> </w:t>
            </w:r>
            <w:r w:rsidRPr="00CA0472">
              <w:rPr>
                <w:rFonts w:ascii="Arial" w:hAnsi="Arial" w:cs="Arial"/>
                <w:b/>
                <w:bCs/>
                <w:szCs w:val="22"/>
              </w:rPr>
              <w:t xml:space="preserve">INDIVIDUAL APPLICANT </w:t>
            </w:r>
            <w:r w:rsidRPr="00CA0472">
              <w:rPr>
                <w:rFonts w:ascii="Arial" w:hAnsi="Arial" w:cs="Arial"/>
                <w:szCs w:val="22"/>
              </w:rPr>
              <w:t>(fill in as applicable)</w:t>
            </w:r>
          </w:p>
          <w:p w:rsidRPr="00CA0472" w:rsidR="00A1614A" w:rsidRDefault="00A1614A" w14:paraId="49BFAD68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6C" w14:textId="77777777">
        <w:trPr>
          <w:trHeight w:val="251"/>
        </w:trPr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6A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Please tick </w:t>
            </w:r>
            <w:r w:rsidRPr="00CA0472">
              <w:rPr>
                <w:rFonts w:ascii="Arial" w:hAnsi="Arial" w:eastAsia="Wingdings" w:cs="Arial"/>
                <w:szCs w:val="22"/>
              </w:rPr>
              <w:t></w:t>
            </w:r>
            <w:r w:rsidRPr="00CA0472">
              <w:rPr>
                <w:rFonts w:ascii="Arial" w:hAnsi="Arial" w:cs="Arial"/>
                <w:szCs w:val="22"/>
              </w:rPr>
              <w:t xml:space="preserve"> yes</w:t>
            </w:r>
          </w:p>
          <w:p w:rsidRPr="00CA0472" w:rsidR="00A1614A" w:rsidRDefault="00A1614A" w14:paraId="49BFAD6B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77" w14:textId="77777777">
        <w:tc>
          <w:tcPr>
            <w:tcW w:w="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6D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Mr</w:t>
            </w:r>
          </w:p>
        </w:tc>
        <w:tc>
          <w:tcPr>
            <w:tcW w:w="6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6E" w14:textId="77777777">
            <w:pPr>
              <w:pStyle w:val="FormText"/>
              <w:rPr>
                <w:rFonts w:ascii="Arial" w:hAnsi="Arial" w:cs="Arial"/>
              </w:rPr>
            </w:pPr>
          </w:p>
        </w:tc>
        <w:tc>
          <w:tcPr>
            <w:tcW w:w="7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6F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Mrs</w:t>
            </w:r>
          </w:p>
        </w:tc>
        <w:tc>
          <w:tcPr>
            <w:tcW w:w="72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70" w14:textId="77777777">
            <w:pPr>
              <w:pStyle w:val="FormText"/>
              <w:rPr>
                <w:rFonts w:ascii="Arial" w:hAnsi="Arial" w:cs="Arial"/>
              </w:rPr>
            </w:pP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71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Miss</w:t>
            </w:r>
          </w:p>
        </w:tc>
        <w:tc>
          <w:tcPr>
            <w:tcW w:w="7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72" w14:textId="77777777">
            <w:pPr>
              <w:pStyle w:val="FormText"/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73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Ms</w:t>
            </w:r>
          </w:p>
        </w:tc>
        <w:tc>
          <w:tcPr>
            <w:tcW w:w="98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74" w14:textId="77777777">
            <w:pPr>
              <w:pStyle w:val="FormText"/>
              <w:rPr>
                <w:rFonts w:ascii="Arial" w:hAnsi="Arial" w:cs="Arial"/>
              </w:rPr>
            </w:pPr>
          </w:p>
        </w:tc>
        <w:tc>
          <w:tcPr>
            <w:tcW w:w="118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75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Other title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76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  <w:tr w:rsidRPr="00CA0472" w:rsidR="00A1614A" w14:paraId="49BFAD7A" w14:textId="77777777">
        <w:tc>
          <w:tcPr>
            <w:tcW w:w="5771" w:type="dxa"/>
            <w:gridSpan w:val="15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78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797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79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(for example, Rev)</w:t>
            </w:r>
          </w:p>
        </w:tc>
      </w:tr>
      <w:tr w:rsidRPr="00CA0472" w:rsidR="00A1614A" w14:paraId="49BFAD7C" w14:textId="77777777"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7B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</w:tc>
      </w:tr>
      <w:tr w:rsidRPr="00CA0472" w:rsidR="00A1614A" w14:paraId="49BFAD80" w14:textId="77777777">
        <w:trPr>
          <w:trHeight w:val="315" w:hRule="exact"/>
        </w:trPr>
        <w:tc>
          <w:tcPr>
            <w:tcW w:w="4186" w:type="dxa"/>
            <w:gridSpan w:val="9"/>
            <w:tcBorders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7D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Surname</w:t>
            </w:r>
          </w:p>
        </w:tc>
        <w:tc>
          <w:tcPr>
            <w:tcW w:w="23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7E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146" w:type="dxa"/>
            <w:gridSpan w:val="8"/>
            <w:tcBorders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7F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First names</w:t>
            </w:r>
          </w:p>
        </w:tc>
      </w:tr>
      <w:tr w:rsidRPr="00CA0472" w:rsidR="00A1614A" w14:paraId="49BFAD84" w14:textId="77777777">
        <w:trPr>
          <w:trHeight w:val="475"/>
        </w:trPr>
        <w:tc>
          <w:tcPr>
            <w:tcW w:w="418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81" w14:textId="77777777">
            <w:pPr>
              <w:pStyle w:val="FormText"/>
              <w:rPr>
                <w:rFonts w:ascii="Arial" w:hAnsi="Arial" w:cs="Arial"/>
              </w:rPr>
            </w:pPr>
            <w:bookmarkStart w:name="indiv_surname" w:id="7"/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bookmarkEnd w:id="7"/>
          </w:p>
        </w:tc>
        <w:tc>
          <w:tcPr>
            <w:tcW w:w="236" w:type="dxa"/>
            <w:gridSpan w:val="2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82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414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83" w14:textId="77777777">
            <w:pPr>
              <w:pStyle w:val="FormText"/>
              <w:rPr>
                <w:rFonts w:ascii="Arial" w:hAnsi="Arial" w:cs="Arial"/>
              </w:rPr>
            </w:pPr>
            <w:bookmarkStart w:name="indiv_firstName2" w:id="8"/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r w:rsidRPr="00CA0472">
              <w:rPr>
                <w:rFonts w:ascii="Arial" w:hAnsi="Arial" w:cs="Arial"/>
                <w:bCs/>
                <w:szCs w:val="22"/>
              </w:rPr>
              <w:t> </w:t>
            </w:r>
            <w:bookmarkEnd w:id="8"/>
          </w:p>
        </w:tc>
      </w:tr>
      <w:tr w:rsidRPr="00CA0472" w:rsidR="00A1614A" w14:paraId="49BFAD86" w14:textId="77777777">
        <w:trPr>
          <w:trHeight w:val="117" w:hRule="exact"/>
        </w:trPr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85" w14:textId="77777777">
            <w:pPr>
              <w:pStyle w:val="FormTex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Pr="00CA0472" w:rsidR="00A1614A" w14:paraId="49BFAD89" w14:textId="77777777">
        <w:trPr>
          <w:trHeight w:val="275" w:hRule="exact"/>
        </w:trPr>
        <w:tc>
          <w:tcPr>
            <w:tcW w:w="6222" w:type="dxa"/>
            <w:gridSpan w:val="16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87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34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88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Please tick </w:t>
            </w:r>
            <w:r w:rsidRPr="00CA0472">
              <w:rPr>
                <w:rFonts w:ascii="Arial" w:hAnsi="Arial" w:eastAsia="Wingdings" w:cs="Arial"/>
                <w:szCs w:val="22"/>
              </w:rPr>
              <w:t></w:t>
            </w:r>
            <w:r w:rsidRPr="00CA0472">
              <w:rPr>
                <w:rFonts w:ascii="Arial" w:hAnsi="Arial" w:cs="Arial"/>
                <w:szCs w:val="22"/>
              </w:rPr>
              <w:t xml:space="preserve"> yes</w:t>
            </w:r>
          </w:p>
        </w:tc>
      </w:tr>
      <w:tr w:rsidRPr="00CA0472" w:rsidR="00A1614A" w14:paraId="49BFAD8D" w14:textId="77777777">
        <w:trPr>
          <w:trHeight w:val="275" w:hRule="exact"/>
        </w:trPr>
        <w:tc>
          <w:tcPr>
            <w:tcW w:w="6222" w:type="dxa"/>
            <w:gridSpan w:val="16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8A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  <w:r w:rsidRPr="00CA0472">
              <w:rPr>
                <w:rFonts w:ascii="Arial" w:hAnsi="Arial" w:cs="Arial"/>
                <w:b/>
                <w:bCs/>
                <w:szCs w:val="22"/>
              </w:rPr>
              <w:t>I am 18 years old or over</w:t>
            </w:r>
          </w:p>
          <w:p w:rsidRPr="00CA0472" w:rsidR="00A1614A" w:rsidRDefault="00A1614A" w14:paraId="49BFAD8B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346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8C" w14:textId="77777777">
            <w:pPr>
              <w:pStyle w:val="FormText"/>
              <w:rPr>
                <w:rFonts w:ascii="Arial" w:hAnsi="Arial" w:cs="Arial"/>
              </w:rPr>
            </w:pPr>
          </w:p>
        </w:tc>
      </w:tr>
      <w:tr w:rsidRPr="00CA0472" w:rsidR="00A1614A" w14:paraId="49BFAD8F" w14:textId="77777777">
        <w:trPr>
          <w:trHeight w:val="275" w:hRule="exact"/>
        </w:trPr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8E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94" w14:textId="77777777">
        <w:trPr>
          <w:trHeight w:val="1403"/>
        </w:trPr>
        <w:tc>
          <w:tcPr>
            <w:tcW w:w="1722" w:type="dxa"/>
            <w:gridSpan w:val="3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0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  <w:r w:rsidRPr="00CA0472">
              <w:rPr>
                <w:rFonts w:ascii="Arial" w:hAnsi="Arial" w:cs="Arial"/>
                <w:b/>
                <w:bCs/>
                <w:szCs w:val="22"/>
              </w:rPr>
              <w:t xml:space="preserve">Current postal </w:t>
            </w:r>
          </w:p>
          <w:p w:rsidRPr="00CA0472" w:rsidR="00A1614A" w:rsidRDefault="00CA0472" w14:paraId="49BFAD91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  <w:r w:rsidRPr="00CA0472">
              <w:rPr>
                <w:rFonts w:ascii="Arial" w:hAnsi="Arial" w:cs="Arial"/>
                <w:b/>
                <w:bCs/>
                <w:szCs w:val="22"/>
              </w:rPr>
              <w:t xml:space="preserve">address if </w:t>
            </w:r>
          </w:p>
          <w:p w:rsidRPr="00CA0472" w:rsidR="00A1614A" w:rsidRDefault="00CA0472" w14:paraId="49BFAD92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  <w:r w:rsidRPr="00CA0472">
              <w:rPr>
                <w:rFonts w:ascii="Arial" w:hAnsi="Arial" w:cs="Arial"/>
                <w:b/>
                <w:bCs/>
                <w:szCs w:val="22"/>
              </w:rPr>
              <w:t>different from premises address</w:t>
            </w:r>
          </w:p>
        </w:tc>
        <w:tc>
          <w:tcPr>
            <w:tcW w:w="6846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3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  <w:tr w:rsidRPr="00CA0472" w:rsidR="00A1614A" w14:paraId="49BFAD96" w14:textId="77777777">
        <w:trPr>
          <w:trHeight w:val="169" w:hRule="exact"/>
        </w:trPr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95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9B" w14:textId="77777777">
        <w:trPr>
          <w:trHeight w:val="637"/>
        </w:trPr>
        <w:tc>
          <w:tcPr>
            <w:tcW w:w="1722" w:type="dxa"/>
            <w:gridSpan w:val="3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7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Post town</w:t>
            </w:r>
          </w:p>
        </w:tc>
        <w:tc>
          <w:tcPr>
            <w:tcW w:w="265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8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  <w:tc>
          <w:tcPr>
            <w:tcW w:w="2172" w:type="dxa"/>
            <w:gridSpan w:val="7"/>
            <w:tcBorders>
              <w:left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9" w14:textId="77777777">
            <w:pPr>
              <w:pStyle w:val="FormText"/>
              <w:rPr>
                <w:rFonts w:ascii="Arial" w:hAnsi="Arial" w:cs="Arial"/>
                <w:b/>
                <w:szCs w:val="22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Post Code</w:t>
            </w:r>
          </w:p>
        </w:tc>
        <w:tc>
          <w:tcPr>
            <w:tcW w:w="20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A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  <w:tr w:rsidRPr="00CA0472" w:rsidR="00A1614A" w14:paraId="49BFAD9D" w14:textId="77777777">
        <w:trPr>
          <w:trHeight w:val="169" w:hRule="exact"/>
        </w:trPr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9C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A0" w14:textId="77777777">
        <w:trPr>
          <w:trHeight w:val="350"/>
        </w:trPr>
        <w:tc>
          <w:tcPr>
            <w:tcW w:w="5325" w:type="dxa"/>
            <w:gridSpan w:val="13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E" w14:textId="77777777">
            <w:pPr>
              <w:pStyle w:val="FormText"/>
              <w:rPr>
                <w:rFonts w:ascii="Arial" w:hAnsi="Arial" w:cs="Arial"/>
                <w:b/>
                <w:szCs w:val="22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Daytime contact telephone number</w:t>
            </w:r>
          </w:p>
        </w:tc>
        <w:tc>
          <w:tcPr>
            <w:tcW w:w="324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9F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  <w:tr w:rsidRPr="00CA0472" w:rsidR="00A1614A" w14:paraId="49BFADA2" w14:textId="77777777">
        <w:trPr>
          <w:trHeight w:val="169" w:hRule="exact"/>
        </w:trPr>
        <w:tc>
          <w:tcPr>
            <w:tcW w:w="8568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A1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A5" w14:textId="77777777">
        <w:trPr>
          <w:trHeight w:val="631"/>
        </w:trPr>
        <w:tc>
          <w:tcPr>
            <w:tcW w:w="2448" w:type="dxa"/>
            <w:gridSpan w:val="5"/>
            <w:tcBorders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A3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E-mail address (optional)</w:t>
            </w:r>
            <w:r w:rsidRPr="00CA0472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612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A4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</w:tbl>
    <w:p w:rsidRPr="00CA0472" w:rsidR="00A1614A" w:rsidRDefault="00A1614A" w14:paraId="49BFADA6" w14:textId="77777777">
      <w:pPr>
        <w:pStyle w:val="FormText"/>
        <w:rPr>
          <w:rFonts w:ascii="Arial" w:hAnsi="Arial" w:cs="Arial"/>
          <w:b/>
          <w:bCs/>
          <w:sz w:val="20"/>
        </w:rPr>
      </w:pPr>
    </w:p>
    <w:p w:rsidRPr="00CA0472" w:rsidR="00A1614A" w:rsidRDefault="00A1614A" w14:paraId="49BFADA7" w14:textId="77777777">
      <w:pPr>
        <w:pStyle w:val="FormText"/>
        <w:rPr>
          <w:rFonts w:ascii="Arial" w:hAnsi="Arial" w:cs="Arial"/>
          <w:b/>
          <w:bCs/>
          <w:sz w:val="20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8"/>
      </w:tblGrid>
      <w:tr w:rsidRPr="00CA0472" w:rsidR="00A1614A" w14:paraId="49BFADA9" w14:textId="77777777">
        <w:trPr>
          <w:trHeight w:val="359"/>
        </w:trPr>
        <w:tc>
          <w:tcPr>
            <w:tcW w:w="85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A8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bCs/>
                <w:szCs w:val="22"/>
              </w:rPr>
              <w:t>(B)  DETAILS OF OTHER APPLICANT</w:t>
            </w:r>
          </w:p>
        </w:tc>
      </w:tr>
      <w:tr w:rsidRPr="00CA0472" w:rsidR="00A1614A" w14:paraId="49BFADAB" w14:textId="77777777">
        <w:trPr>
          <w:trHeight w:val="145" w:hRule="exact"/>
        </w:trPr>
        <w:tc>
          <w:tcPr>
            <w:tcW w:w="8568" w:type="dxa"/>
            <w:tcBorders>
              <w:bottom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AA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AE" w14:textId="77777777">
        <w:trPr>
          <w:trHeight w:val="2292"/>
        </w:trPr>
        <w:tc>
          <w:tcPr>
            <w:tcW w:w="856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AC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Name and address</w:t>
            </w:r>
          </w:p>
          <w:p w:rsidRPr="00CA0472" w:rsidR="00A1614A" w:rsidRDefault="00CA0472" w14:paraId="49BFADAD" w14:textId="77777777">
            <w:pPr>
              <w:pStyle w:val="FormText"/>
              <w:rPr>
                <w:rFonts w:ascii="Arial" w:hAnsi="Arial" w:cs="Arial"/>
              </w:rPr>
            </w:pPr>
            <w:bookmarkStart w:name="nonInd_Name" w:id="9"/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bookmarkEnd w:id="9"/>
          </w:p>
        </w:tc>
      </w:tr>
      <w:tr w:rsidRPr="00CA0472" w:rsidR="00A1614A" w14:paraId="49BFADB1" w14:textId="77777777">
        <w:trPr>
          <w:trHeight w:val="572"/>
        </w:trPr>
        <w:tc>
          <w:tcPr>
            <w:tcW w:w="8568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AF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Telephone number (if any)</w:t>
            </w:r>
          </w:p>
          <w:p w:rsidRPr="00CA0472" w:rsidR="00A1614A" w:rsidRDefault="00CA0472" w14:paraId="49BFADB0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  <w:tr w:rsidRPr="00CA0472" w:rsidR="00A1614A" w14:paraId="49BFADB4" w14:textId="77777777">
        <w:trPr>
          <w:trHeight w:val="631"/>
        </w:trPr>
        <w:tc>
          <w:tcPr>
            <w:tcW w:w="8568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B2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E-mail address (optional) </w:t>
            </w:r>
          </w:p>
          <w:p w:rsidRPr="00CA0472" w:rsidR="00A1614A" w:rsidRDefault="00CA0472" w14:paraId="49BFADB3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</w:tbl>
    <w:p w:rsidRPr="00CA0472" w:rsidR="00A1614A" w:rsidRDefault="00A1614A" w14:paraId="49BFADB5" w14:textId="77777777">
      <w:pPr>
        <w:pStyle w:val="FormText"/>
        <w:rPr>
          <w:rFonts w:ascii="Arial" w:hAnsi="Arial" w:cs="Arial"/>
          <w:b/>
          <w:bCs/>
          <w:sz w:val="20"/>
        </w:rPr>
      </w:pPr>
    </w:p>
    <w:p w:rsidRPr="00CA0472" w:rsidR="00A1614A" w:rsidRDefault="00A1614A" w14:paraId="49BFADB6" w14:textId="77777777">
      <w:pPr>
        <w:pStyle w:val="FormText"/>
        <w:pageBreakBefore/>
        <w:rPr>
          <w:rFonts w:ascii="Arial" w:hAnsi="Arial" w:cs="Arial"/>
          <w:b/>
          <w:bCs/>
          <w:sz w:val="20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8"/>
      </w:tblGrid>
      <w:tr w:rsidRPr="00CA0472" w:rsidR="00A1614A" w14:paraId="49BFADBA" w14:textId="77777777">
        <w:trPr>
          <w:trHeight w:val="454" w:hRule="exact"/>
        </w:trPr>
        <w:tc>
          <w:tcPr>
            <w:tcW w:w="8568" w:type="dxa"/>
            <w:tcBorders>
              <w:bottom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B7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bCs/>
                <w:szCs w:val="22"/>
              </w:rPr>
              <w:t xml:space="preserve"> (C)  DETAILS OF </w:t>
            </w:r>
            <w:r w:rsidRPr="00CA0472">
              <w:rPr>
                <w:rFonts w:ascii="Arial" w:hAnsi="Arial" w:cs="Arial"/>
                <w:b/>
                <w:bCs/>
              </w:rPr>
              <w:t>RESPONSIBLE AUTHORITY APPLICANT</w:t>
            </w:r>
          </w:p>
          <w:p w:rsidRPr="00CA0472" w:rsidR="00A1614A" w:rsidRDefault="00A1614A" w14:paraId="49BFADB8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  <w:p w:rsidRPr="00CA0472" w:rsidR="00A1614A" w:rsidRDefault="00A1614A" w14:paraId="49BFADB9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BD" w14:textId="77777777">
        <w:trPr>
          <w:trHeight w:val="3039"/>
        </w:trPr>
        <w:tc>
          <w:tcPr>
            <w:tcW w:w="856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BB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Name and address</w:t>
            </w:r>
          </w:p>
          <w:p w:rsidRPr="00CA0472" w:rsidR="00A1614A" w:rsidRDefault="00CA0472" w14:paraId="49BFADBC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</w:p>
        </w:tc>
      </w:tr>
      <w:tr w:rsidRPr="00CA0472" w:rsidR="00A1614A" w14:paraId="49BFADC0" w14:textId="77777777">
        <w:trPr>
          <w:trHeight w:val="572"/>
        </w:trPr>
        <w:tc>
          <w:tcPr>
            <w:tcW w:w="8568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BE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Telephone number (if any)</w:t>
            </w:r>
          </w:p>
          <w:p w:rsidRPr="00CA0472" w:rsidR="00A1614A" w:rsidRDefault="00CA0472" w14:paraId="49BFADBF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  <w:tr w:rsidRPr="00CA0472" w:rsidR="00A1614A" w14:paraId="49BFADC3" w14:textId="77777777">
        <w:trPr>
          <w:trHeight w:val="631"/>
        </w:trPr>
        <w:tc>
          <w:tcPr>
            <w:tcW w:w="8568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C1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E-mail address (optional) </w:t>
            </w:r>
          </w:p>
          <w:p w:rsidRPr="00CA0472" w:rsidR="00A1614A" w:rsidRDefault="00CA0472" w14:paraId="49BFADC2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</w:tc>
      </w:tr>
    </w:tbl>
    <w:p w:rsidRPr="00CA0472" w:rsidR="00A1614A" w:rsidRDefault="00CA0472" w14:paraId="49BFADC4" w14:textId="77777777">
      <w:pPr>
        <w:pStyle w:val="FormText"/>
        <w:rPr>
          <w:rFonts w:ascii="Arial" w:hAnsi="Arial" w:cs="Arial"/>
          <w:b/>
          <w:bCs/>
          <w:sz w:val="20"/>
        </w:rPr>
      </w:pPr>
      <w:r w:rsidRPr="00CA0472">
        <w:rPr>
          <w:rFonts w:ascii="Arial" w:hAnsi="Arial" w:cs="Arial"/>
          <w:b/>
          <w:bCs/>
          <w:sz w:val="20"/>
        </w:rPr>
        <w:t xml:space="preserve"> </w:t>
      </w:r>
    </w:p>
    <w:p w:rsidRPr="00CA0472" w:rsidR="00A1614A" w:rsidRDefault="00A1614A" w14:paraId="49BFADC5" w14:textId="77777777">
      <w:pPr>
        <w:pStyle w:val="FormText"/>
        <w:rPr>
          <w:rFonts w:ascii="Arial" w:hAnsi="Arial" w:cs="Arial"/>
          <w:b/>
          <w:bCs/>
          <w:sz w:val="20"/>
        </w:rPr>
      </w:pPr>
    </w:p>
    <w:tbl>
      <w:tblPr>
        <w:tblW w:w="85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0"/>
        <w:gridCol w:w="3298"/>
      </w:tblGrid>
      <w:tr w:rsidRPr="00CA0472" w:rsidR="00A1614A" w14:paraId="49BFADC8" w14:textId="77777777">
        <w:tc>
          <w:tcPr>
            <w:tcW w:w="852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C6" w14:textId="77777777">
            <w:pPr>
              <w:pStyle w:val="FormText"/>
              <w:rPr>
                <w:rFonts w:ascii="Arial" w:hAnsi="Arial" w:cs="Arial"/>
                <w:b/>
              </w:rPr>
            </w:pPr>
            <w:r w:rsidRPr="00CA0472">
              <w:rPr>
                <w:rFonts w:ascii="Arial" w:hAnsi="Arial" w:cs="Arial"/>
                <w:b/>
              </w:rPr>
              <w:t>This application to review relates to the following licensing objective(s)</w:t>
            </w:r>
          </w:p>
          <w:p w:rsidRPr="00CA0472" w:rsidR="00A1614A" w:rsidRDefault="00A1614A" w14:paraId="49BFADC7" w14:textId="77777777">
            <w:pPr>
              <w:pStyle w:val="FormText"/>
              <w:rPr>
                <w:rFonts w:ascii="Arial" w:hAnsi="Arial" w:cs="Arial"/>
                <w:b/>
                <w:bCs/>
              </w:rPr>
            </w:pPr>
          </w:p>
        </w:tc>
      </w:tr>
      <w:tr w:rsidRPr="00CA0472" w:rsidR="00A1614A" w14:paraId="49BFADCB" w14:textId="77777777">
        <w:tc>
          <w:tcPr>
            <w:tcW w:w="5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C9" w14:textId="77777777">
            <w:pPr>
              <w:pStyle w:val="FormTex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CA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Please tick one or more boxes </w:t>
            </w:r>
            <w:r w:rsidRPr="00CA0472">
              <w:rPr>
                <w:rFonts w:ascii="Arial" w:hAnsi="Arial" w:eastAsia="Wingdings" w:cs="Arial"/>
              </w:rPr>
              <w:t></w:t>
            </w:r>
          </w:p>
        </w:tc>
      </w:tr>
      <w:tr w:rsidRPr="00CA0472" w:rsidR="00A1614A" w14:paraId="49BFADCE" w14:textId="77777777">
        <w:tc>
          <w:tcPr>
            <w:tcW w:w="5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CC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1) the prevention of crime and disorder</w:t>
            </w:r>
          </w:p>
        </w:tc>
        <w:tc>
          <w:tcPr>
            <w:tcW w:w="32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CD" w14:textId="6B5A2033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  <w:tr w:rsidRPr="00CA0472" w:rsidR="00A1614A" w14:paraId="49BFADD1" w14:textId="77777777">
        <w:tc>
          <w:tcPr>
            <w:tcW w:w="5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CF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2) public safety</w:t>
            </w:r>
          </w:p>
        </w:tc>
        <w:tc>
          <w:tcPr>
            <w:tcW w:w="32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D0" w14:textId="7B923165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  <w:tr w:rsidRPr="00CA0472" w:rsidR="00A1614A" w14:paraId="49BFADD4" w14:textId="77777777">
        <w:tc>
          <w:tcPr>
            <w:tcW w:w="5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D2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3) the prevention of public nuisance</w:t>
            </w:r>
          </w:p>
        </w:tc>
        <w:tc>
          <w:tcPr>
            <w:tcW w:w="32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D3" w14:textId="327DED0C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  <w:tr w:rsidRPr="00CA0472" w:rsidR="00A1614A" w14:paraId="49BFADD7" w14:textId="77777777">
        <w:tc>
          <w:tcPr>
            <w:tcW w:w="52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D5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4) the protection of children from harm</w:t>
            </w:r>
          </w:p>
        </w:tc>
        <w:tc>
          <w:tcPr>
            <w:tcW w:w="32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D6" w14:textId="23FBBADB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</w:tbl>
    <w:p w:rsidRPr="00CA0472" w:rsidR="00A1614A" w:rsidRDefault="00A1614A" w14:paraId="49BFADD8" w14:textId="77777777">
      <w:pPr>
        <w:pStyle w:val="FormText"/>
        <w:rPr>
          <w:rFonts w:ascii="Arial" w:hAnsi="Arial" w:cs="Arial"/>
          <w:sz w:val="20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8"/>
        <w:gridCol w:w="2340"/>
        <w:gridCol w:w="1040"/>
        <w:gridCol w:w="40"/>
      </w:tblGrid>
      <w:tr w:rsidRPr="00CA0472" w:rsidR="00A1614A" w14:paraId="49BFADDC" w14:textId="77777777">
        <w:trPr>
          <w:trHeight w:val="6592"/>
        </w:trPr>
        <w:tc>
          <w:tcPr>
            <w:tcW w:w="8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D9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</w:rPr>
              <w:lastRenderedPageBreak/>
              <w:t>Please state the ground(s) for review</w:t>
            </w:r>
            <w:r w:rsidRPr="00CA0472">
              <w:rPr>
                <w:rFonts w:ascii="Arial" w:hAnsi="Arial" w:cs="Arial"/>
              </w:rPr>
              <w:t xml:space="preserve"> (please read guidance note 2)</w:t>
            </w:r>
          </w:p>
          <w:p w:rsidRPr="00CA0472" w:rsidR="00A1614A" w:rsidRDefault="00CA0472" w14:paraId="49BFADDA" w14:textId="77777777">
            <w:pPr>
              <w:pStyle w:val="FormText"/>
              <w:rPr>
                <w:rFonts w:ascii="Arial" w:hAnsi="Arial" w:cs="Arial"/>
              </w:rPr>
            </w:pPr>
            <w:bookmarkStart w:name="text_ReviewGrounds" w:id="10"/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bookmarkEnd w:id="10"/>
          </w:p>
        </w:tc>
        <w:tc>
          <w:tcPr>
            <w:tcW w:w="40" w:type="dxa"/>
          </w:tcPr>
          <w:p w:rsidRPr="00CA0472" w:rsidR="00A1614A" w:rsidRDefault="00A1614A" w14:paraId="49BFADDB" w14:textId="77777777">
            <w:pPr>
              <w:pStyle w:val="FormText"/>
              <w:rPr>
                <w:rFonts w:ascii="Arial" w:hAnsi="Arial" w:cs="Arial"/>
              </w:rPr>
            </w:pPr>
          </w:p>
        </w:tc>
      </w:tr>
      <w:tr w:rsidRPr="00CA0472" w:rsidR="00A1614A" w14:paraId="49BFADE1" w14:textId="77777777">
        <w:trPr>
          <w:trHeight w:val="13822"/>
        </w:trPr>
        <w:tc>
          <w:tcPr>
            <w:tcW w:w="8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DD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</w:rPr>
              <w:lastRenderedPageBreak/>
              <w:t>Please provide as much information as possible to support the application</w:t>
            </w:r>
            <w:r w:rsidRPr="00CA0472">
              <w:rPr>
                <w:rFonts w:ascii="Arial" w:hAnsi="Arial" w:cs="Arial"/>
              </w:rPr>
              <w:t xml:space="preserve"> (please read guidance note 3)</w:t>
            </w:r>
          </w:p>
          <w:p w:rsidRPr="00CA0472" w:rsidR="00A1614A" w:rsidRDefault="00A1614A" w14:paraId="49BFADDE" w14:textId="77777777">
            <w:pPr>
              <w:pStyle w:val="FormText"/>
              <w:rPr>
                <w:rFonts w:ascii="Arial" w:hAnsi="Arial" w:cs="Arial"/>
                <w:b/>
                <w:bCs/>
              </w:rPr>
            </w:pPr>
          </w:p>
          <w:p w:rsidRPr="00CA0472" w:rsidR="00A1614A" w:rsidRDefault="00CA0472" w14:paraId="49BFADDF" w14:textId="77777777">
            <w:pPr>
              <w:pStyle w:val="FormText"/>
              <w:rPr>
                <w:rFonts w:ascii="Arial" w:hAnsi="Arial" w:cs="Arial"/>
              </w:rPr>
            </w:pPr>
            <w:bookmarkStart w:name="text_appInfo" w:id="11"/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bookmarkEnd w:id="11"/>
          </w:p>
        </w:tc>
        <w:tc>
          <w:tcPr>
            <w:tcW w:w="40" w:type="dxa"/>
          </w:tcPr>
          <w:p w:rsidRPr="00CA0472" w:rsidR="00A1614A" w:rsidRDefault="00A1614A" w14:paraId="49BFADE0" w14:textId="77777777">
            <w:pPr>
              <w:pStyle w:val="FormText"/>
              <w:rPr>
                <w:rFonts w:ascii="Arial" w:hAnsi="Arial" w:cs="Arial"/>
              </w:rPr>
            </w:pPr>
          </w:p>
        </w:tc>
      </w:tr>
      <w:tr w:rsidRPr="00CA0472" w:rsidR="00A1614A" w14:paraId="49BFADE3" w14:textId="77777777">
        <w:trPr>
          <w:trHeight w:val="304"/>
        </w:trPr>
        <w:tc>
          <w:tcPr>
            <w:tcW w:w="856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E2" w14:textId="14C04030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lastRenderedPageBreak/>
              <w:t xml:space="preserve">                                                                                                                 Please tick </w:t>
            </w:r>
            <w:r w:rsidRPr="00CA0472">
              <w:rPr>
                <w:rFonts w:ascii="Arial" w:hAnsi="Arial" w:eastAsia="Wingdings" w:cs="Arial"/>
                <w:b/>
                <w:szCs w:val="22"/>
              </w:rPr>
              <w:t></w:t>
            </w:r>
            <w:r w:rsidRPr="00CA0472">
              <w:rPr>
                <w:rFonts w:ascii="Arial" w:hAnsi="Arial" w:cs="Arial"/>
                <w:b/>
                <w:szCs w:val="22"/>
              </w:rPr>
              <w:t xml:space="preserve"> yes</w:t>
            </w:r>
          </w:p>
        </w:tc>
      </w:tr>
      <w:tr w:rsidRPr="00CA0472" w:rsidR="00A1614A" w14:paraId="49BFADE7" w14:textId="77777777">
        <w:tc>
          <w:tcPr>
            <w:tcW w:w="748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E4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Have you made an application for review relating to the</w:t>
            </w:r>
          </w:p>
          <w:p w:rsidRPr="00CA0472" w:rsidR="00A1614A" w:rsidRDefault="00CA0472" w14:paraId="49BFADE5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premises before</w:t>
            </w:r>
          </w:p>
        </w:tc>
        <w:tc>
          <w:tcPr>
            <w:tcW w:w="10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E6" w14:textId="2E6B22F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  <w:tr w:rsidRPr="00CA0472" w:rsidR="00A1614A" w14:paraId="49BFADE9" w14:textId="77777777">
        <w:tc>
          <w:tcPr>
            <w:tcW w:w="856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E8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  <w:tr w:rsidRPr="00CA0472" w:rsidR="00A1614A" w14:paraId="49BFADFC" w14:textId="77777777">
        <w:trPr>
          <w:trHeight w:val="593"/>
        </w:trPr>
        <w:tc>
          <w:tcPr>
            <w:tcW w:w="51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DEA" w14:textId="77777777">
            <w:pPr>
              <w:pStyle w:val="FormText"/>
              <w:rPr>
                <w:rFonts w:ascii="Arial" w:hAnsi="Arial" w:cs="Arial"/>
                <w:b/>
                <w:bCs/>
              </w:rPr>
            </w:pPr>
          </w:p>
          <w:p w:rsidRPr="00CA0472" w:rsidR="00A1614A" w:rsidRDefault="00CA0472" w14:paraId="49BFADEB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If </w:t>
            </w:r>
            <w:proofErr w:type="gramStart"/>
            <w:r w:rsidRPr="00CA0472">
              <w:rPr>
                <w:rFonts w:ascii="Arial" w:hAnsi="Arial" w:cs="Arial"/>
              </w:rPr>
              <w:t>yes</w:t>
            </w:r>
            <w:proofErr w:type="gramEnd"/>
            <w:r w:rsidRPr="00CA0472">
              <w:rPr>
                <w:rFonts w:ascii="Arial" w:hAnsi="Arial" w:cs="Arial"/>
              </w:rPr>
              <w:t xml:space="preserve"> please state the date of that application</w:t>
            </w:r>
          </w:p>
        </w:tc>
        <w:tc>
          <w:tcPr>
            <w:tcW w:w="342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94"/>
            </w:tblGrid>
            <w:tr w:rsidRPr="00CA0472" w:rsidR="00A1614A" w14:paraId="49BFADFA" w14:textId="77777777">
              <w:trPr>
                <w:cantSplit/>
                <w:trHeight w:val="834"/>
              </w:trPr>
              <w:tc>
                <w:tcPr>
                  <w:tcW w:w="3194" w:type="dxa"/>
                  <w:tcBorders>
                    <w:top w:val="single" w:color="FFFFFF" w:sz="4" w:space="0"/>
                    <w:left w:val="single" w:color="FFFFFF" w:sz="4" w:space="0"/>
                    <w:bottom w:val="single" w:color="FFFFFF" w:sz="4" w:space="0"/>
                    <w:right w:val="single" w:color="FFFFFF" w:sz="4" w:space="0"/>
                  </w:tcBorders>
                  <w:tcMar>
                    <w:top w:w="29" w:type="dxa"/>
                    <w:left w:w="115" w:type="dxa"/>
                    <w:bottom w:w="29" w:type="dxa"/>
                    <w:right w:w="115" w:type="dxa"/>
                  </w:tcMar>
                  <w:vAlign w:val="center"/>
                </w:tcPr>
                <w:tbl>
                  <w:tblPr>
                    <w:tblW w:w="2268" w:type="dxa"/>
                    <w:tblInd w:w="1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5"/>
                    <w:gridCol w:w="283"/>
                    <w:gridCol w:w="282"/>
                    <w:gridCol w:w="283"/>
                    <w:gridCol w:w="284"/>
                    <w:gridCol w:w="284"/>
                    <w:gridCol w:w="282"/>
                    <w:gridCol w:w="285"/>
                  </w:tblGrid>
                  <w:tr w:rsidRPr="00CA0472" w:rsidR="00A1614A" w14:paraId="49BFADEF" w14:textId="77777777">
                    <w:trPr>
                      <w:cantSplit/>
                    </w:trPr>
                    <w:tc>
                      <w:tcPr>
                        <w:tcW w:w="568" w:type="dxa"/>
                        <w:gridSpan w:val="2"/>
                        <w:tcBorders>
                          <w:top w:val="single" w:color="FFFFFF" w:sz="4" w:space="0"/>
                          <w:left w:val="single" w:color="FFFFFF" w:sz="4" w:space="0"/>
                          <w:bottom w:val="single" w:color="000000" w:sz="4" w:space="0"/>
                          <w:right w:val="single" w:color="FFFFFF" w:sz="4" w:space="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EC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</w:rPr>
                          <w:t>Day</w:t>
                        </w:r>
                      </w:p>
                    </w:tc>
                    <w:tc>
                      <w:tcPr>
                        <w:tcW w:w="849" w:type="dxa"/>
                        <w:gridSpan w:val="3"/>
                        <w:tcBorders>
                          <w:top w:val="single" w:color="FFFFFF" w:sz="4" w:space="0"/>
                          <w:left w:val="single" w:color="FFFFFF" w:sz="4" w:space="0"/>
                          <w:bottom w:val="single" w:color="000000" w:sz="4" w:space="0"/>
                          <w:right w:val="single" w:color="FFFFFF" w:sz="4" w:space="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ED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</w:rPr>
                          <w:t>Month</w:t>
                        </w:r>
                      </w:p>
                    </w:tc>
                    <w:tc>
                      <w:tcPr>
                        <w:tcW w:w="851" w:type="dxa"/>
                        <w:gridSpan w:val="3"/>
                        <w:tcBorders>
                          <w:top w:val="single" w:color="FFFFFF" w:sz="4" w:space="0"/>
                          <w:left w:val="single" w:color="FFFFFF" w:sz="4" w:space="0"/>
                          <w:bottom w:val="single" w:color="000000" w:sz="4" w:space="0"/>
                          <w:right w:val="single" w:color="FFFFFF" w:sz="4" w:space="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EE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</w:rPr>
                          <w:t>Year</w:t>
                        </w:r>
                      </w:p>
                    </w:tc>
                  </w:tr>
                  <w:tr w:rsidRPr="00CA0472" w:rsidR="00A1614A" w14:paraId="49BFADF8" w14:textId="77777777">
                    <w:tc>
                      <w:tcPr>
                        <w:tcW w:w="285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0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50"/>
                          </w:rPr>
                          <w:t> 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1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04"/>
                          </w:rPr>
                          <w:t> </w:t>
                        </w:r>
                      </w:p>
                    </w:tc>
                    <w:tc>
                      <w:tcPr>
                        <w:tcW w:w="282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2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04"/>
                          </w:rPr>
                          <w:t> </w:t>
                        </w:r>
                      </w:p>
                    </w:tc>
                    <w:tc>
                      <w:tcPr>
                        <w:tcW w:w="283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3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04"/>
                          </w:rPr>
                          <w:t> 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4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04"/>
                          </w:rPr>
                          <w:t> </w:t>
                        </w:r>
                      </w:p>
                    </w:tc>
                    <w:tc>
                      <w:tcPr>
                        <w:tcW w:w="284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5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04"/>
                          </w:rPr>
                          <w:t> </w:t>
                        </w:r>
                      </w:p>
                    </w:tc>
                    <w:tc>
                      <w:tcPr>
                        <w:tcW w:w="282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6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04"/>
                          </w:rPr>
                          <w:t> </w:t>
                        </w:r>
                      </w:p>
                    </w:tc>
                    <w:tc>
                      <w:tcPr>
                        <w:tcW w:w="285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Pr="00CA0472" w:rsidR="00A1614A" w:rsidRDefault="00CA0472" w14:paraId="49BFADF7" w14:textId="77777777">
                        <w:pPr>
                          <w:pStyle w:val="FormText"/>
                          <w:rPr>
                            <w:rFonts w:ascii="Arial" w:hAnsi="Arial" w:cs="Arial"/>
                          </w:rPr>
                        </w:pPr>
                        <w:r w:rsidRPr="00CA0472">
                          <w:rPr>
                            <w:rFonts w:ascii="Arial" w:hAnsi="Arial" w:cs="Arial"/>
                            <w:spacing w:val="150"/>
                          </w:rPr>
                          <w:t> </w:t>
                        </w:r>
                      </w:p>
                    </w:tc>
                  </w:tr>
                </w:tbl>
                <w:p w:rsidRPr="00CA0472" w:rsidR="00A1614A" w:rsidRDefault="00A1614A" w14:paraId="49BFADF9" w14:textId="77777777">
                  <w:pPr>
                    <w:pStyle w:val="FormText"/>
                    <w:rPr>
                      <w:rFonts w:ascii="Arial" w:hAnsi="Arial" w:cs="Arial"/>
                    </w:rPr>
                  </w:pPr>
                </w:p>
              </w:tc>
            </w:tr>
          </w:tbl>
          <w:p w:rsidRPr="00CA0472" w:rsidR="00A1614A" w:rsidRDefault="00A1614A" w14:paraId="49BFADFB" w14:textId="77777777">
            <w:pPr>
              <w:pStyle w:val="FormText"/>
              <w:rPr>
                <w:rFonts w:ascii="Arial" w:hAnsi="Arial" w:cs="Arial"/>
                <w:b/>
                <w:bCs/>
                <w:szCs w:val="22"/>
              </w:rPr>
            </w:pPr>
          </w:p>
        </w:tc>
      </w:tr>
    </w:tbl>
    <w:p w:rsidRPr="00CA0472" w:rsidR="00A1614A" w:rsidRDefault="00A1614A" w14:paraId="49BFADFD" w14:textId="77777777">
      <w:pPr>
        <w:pStyle w:val="FormText"/>
        <w:rPr>
          <w:rFonts w:ascii="Arial" w:hAnsi="Arial" w:cs="Arial"/>
        </w:rPr>
      </w:pPr>
    </w:p>
    <w:p w:rsidRPr="00CA0472" w:rsidR="00A1614A" w:rsidRDefault="00A1614A" w14:paraId="49BFADFE" w14:textId="77777777">
      <w:pPr>
        <w:pStyle w:val="FormText"/>
        <w:rPr>
          <w:rFonts w:ascii="Arial" w:hAnsi="Arial" w:cs="Arial"/>
        </w:rPr>
      </w:pPr>
    </w:p>
    <w:tbl>
      <w:tblPr>
        <w:tblW w:w="856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8"/>
      </w:tblGrid>
      <w:tr w:rsidRPr="00CA0472" w:rsidR="00A1614A" w14:paraId="49BFAE01" w14:textId="77777777">
        <w:trPr>
          <w:trHeight w:val="8333"/>
        </w:trPr>
        <w:tc>
          <w:tcPr>
            <w:tcW w:w="8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DFF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</w:rPr>
              <w:t xml:space="preserve">If you have made representations before relating to the </w:t>
            </w:r>
            <w:proofErr w:type="gramStart"/>
            <w:r w:rsidRPr="00CA0472">
              <w:rPr>
                <w:rFonts w:ascii="Arial" w:hAnsi="Arial" w:cs="Arial"/>
                <w:b/>
              </w:rPr>
              <w:t>premises</w:t>
            </w:r>
            <w:proofErr w:type="gramEnd"/>
            <w:r w:rsidRPr="00CA0472">
              <w:rPr>
                <w:rFonts w:ascii="Arial" w:hAnsi="Arial" w:cs="Arial"/>
                <w:b/>
              </w:rPr>
              <w:t xml:space="preserve"> please state what they were and when you made them</w:t>
            </w:r>
          </w:p>
          <w:p w:rsidRPr="00CA0472" w:rsidR="00A1614A" w:rsidRDefault="00CA0472" w14:paraId="49BFAE00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  <w:r w:rsidRPr="00CA0472">
              <w:rPr>
                <w:rFonts w:ascii="Arial" w:hAnsi="Arial" w:cs="Arial"/>
              </w:rPr>
              <w:t> </w:t>
            </w:r>
          </w:p>
        </w:tc>
      </w:tr>
    </w:tbl>
    <w:p w:rsidRPr="00CA0472" w:rsidR="00A1614A" w:rsidRDefault="00A1614A" w14:paraId="49BFAE02" w14:textId="77777777">
      <w:pPr>
        <w:pStyle w:val="FormText"/>
        <w:rPr>
          <w:rFonts w:ascii="Arial" w:hAnsi="Arial" w:cs="Arial"/>
          <w:b/>
          <w:bCs/>
          <w:sz w:val="20"/>
        </w:rPr>
      </w:pPr>
    </w:p>
    <w:p w:rsidRPr="00CA0472" w:rsidR="00A1614A" w:rsidRDefault="00A1614A" w14:paraId="49BFAE03" w14:textId="77777777">
      <w:pPr>
        <w:pStyle w:val="FormText"/>
        <w:rPr>
          <w:rFonts w:ascii="Arial" w:hAnsi="Arial" w:cs="Arial"/>
          <w:b/>
          <w:bCs/>
          <w:sz w:val="20"/>
        </w:rPr>
      </w:pPr>
    </w:p>
    <w:p w:rsidRPr="00CA0472" w:rsidR="00A1614A" w:rsidRDefault="00A1614A" w14:paraId="49BFAE04" w14:textId="77777777">
      <w:pPr>
        <w:pStyle w:val="FormText"/>
        <w:rPr>
          <w:rFonts w:ascii="Arial" w:hAnsi="Arial" w:cs="Arial"/>
          <w:shd w:val="clear" w:color="auto" w:fill="C0C0C0"/>
        </w:rPr>
      </w:pPr>
    </w:p>
    <w:p w:rsidRPr="00CA0472" w:rsidR="00A1614A" w:rsidRDefault="00A1614A" w14:paraId="49BFAE05" w14:textId="77777777">
      <w:pPr>
        <w:pStyle w:val="FormText"/>
        <w:rPr>
          <w:rFonts w:ascii="Arial" w:hAnsi="Arial" w:cs="Arial"/>
        </w:rPr>
      </w:pPr>
    </w:p>
    <w:p w:rsidRPr="00CA0472" w:rsidR="00A1614A" w:rsidRDefault="00A1614A" w14:paraId="49BFAE06" w14:textId="77777777">
      <w:pPr>
        <w:pStyle w:val="FormText"/>
        <w:rPr>
          <w:rFonts w:ascii="Arial" w:hAnsi="Arial" w:cs="Arial"/>
          <w:shd w:val="clear" w:color="auto" w:fill="C0C0C0"/>
        </w:rPr>
      </w:pPr>
    </w:p>
    <w:p w:rsidRPr="00CA0472" w:rsidR="00A1614A" w:rsidRDefault="00A1614A" w14:paraId="49BFAE07" w14:textId="77777777">
      <w:pPr>
        <w:pStyle w:val="FormText"/>
        <w:rPr>
          <w:rFonts w:ascii="Arial" w:hAnsi="Arial" w:cs="Arial"/>
          <w:shd w:val="clear" w:color="auto" w:fill="C0C0C0"/>
        </w:rPr>
      </w:pPr>
    </w:p>
    <w:p w:rsidRPr="00CA0472" w:rsidR="00A1614A" w:rsidRDefault="00A1614A" w14:paraId="49BFAE08" w14:textId="77777777">
      <w:pPr>
        <w:pStyle w:val="FormText"/>
        <w:rPr>
          <w:rFonts w:ascii="Arial" w:hAnsi="Arial" w:cs="Arial"/>
          <w:sz w:val="20"/>
          <w:shd w:val="clear" w:color="auto" w:fill="C0C0C0"/>
        </w:rPr>
      </w:pPr>
    </w:p>
    <w:p w:rsidRPr="00CA0472" w:rsidR="00A1614A" w:rsidRDefault="00A1614A" w14:paraId="49BFAE09" w14:textId="77777777">
      <w:pPr>
        <w:pStyle w:val="FormText"/>
        <w:rPr>
          <w:rFonts w:ascii="Arial" w:hAnsi="Arial" w:cs="Arial"/>
          <w:sz w:val="36"/>
        </w:rPr>
      </w:pPr>
    </w:p>
    <w:p w:rsidRPr="00CA0472" w:rsidR="00A1614A" w:rsidRDefault="00A1614A" w14:paraId="49BFAE0A" w14:textId="77777777">
      <w:pPr>
        <w:pStyle w:val="FormText"/>
        <w:rPr>
          <w:rFonts w:ascii="Arial" w:hAnsi="Arial" w:cs="Arial"/>
          <w:sz w:val="20"/>
          <w:shd w:val="clear" w:color="auto" w:fill="C0C0C0"/>
        </w:rPr>
      </w:pPr>
    </w:p>
    <w:p w:rsidRPr="00CA0472" w:rsidR="00A1614A" w:rsidRDefault="00A1614A" w14:paraId="49BFAE0B" w14:textId="77777777">
      <w:pPr>
        <w:pStyle w:val="FormText"/>
        <w:rPr>
          <w:rFonts w:ascii="Arial" w:hAnsi="Arial" w:cs="Arial"/>
          <w:sz w:val="20"/>
        </w:rPr>
      </w:pPr>
    </w:p>
    <w:p w:rsidRPr="00CA0472" w:rsidR="00A1614A" w:rsidRDefault="00A1614A" w14:paraId="49BFAE0C" w14:textId="77777777">
      <w:pPr>
        <w:pStyle w:val="FormText"/>
        <w:rPr>
          <w:rFonts w:ascii="Arial" w:hAnsi="Arial" w:cs="Arial"/>
          <w:sz w:val="20"/>
        </w:rPr>
      </w:pPr>
    </w:p>
    <w:p w:rsidRPr="00CA0472" w:rsidR="00A1614A" w:rsidRDefault="00A1614A" w14:paraId="49BFAE0D" w14:textId="77777777">
      <w:pPr>
        <w:pStyle w:val="FormText"/>
        <w:rPr>
          <w:rFonts w:ascii="Arial" w:hAnsi="Arial" w:cs="Arial"/>
          <w:sz w:val="20"/>
        </w:rPr>
      </w:pPr>
    </w:p>
    <w:p w:rsidRPr="00CA0472" w:rsidR="00A1614A" w:rsidRDefault="00A1614A" w14:paraId="49BFAE0E" w14:textId="77777777">
      <w:pPr>
        <w:pStyle w:val="FormText"/>
        <w:rPr>
          <w:rFonts w:ascii="Arial" w:hAnsi="Arial" w:cs="Arial"/>
          <w:sz w:val="20"/>
        </w:rPr>
      </w:pPr>
    </w:p>
    <w:p w:rsidRPr="00CA0472" w:rsidR="00A1614A" w:rsidRDefault="00CA0472" w14:paraId="49BFAE0F" w14:textId="77777777">
      <w:pPr>
        <w:pStyle w:val="FormText"/>
        <w:rPr>
          <w:rFonts w:ascii="Arial" w:hAnsi="Arial" w:cs="Arial"/>
          <w:sz w:val="20"/>
        </w:rPr>
      </w:pPr>
      <w:r w:rsidRPr="00CA0472">
        <w:rPr>
          <w:rFonts w:ascii="Arial" w:hAnsi="Arial" w:cs="Arial"/>
          <w:sz w:val="20"/>
        </w:rPr>
        <w:tab/>
      </w:r>
    </w:p>
    <w:tbl>
      <w:tblPr>
        <w:tblW w:w="85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8"/>
        <w:gridCol w:w="1040"/>
      </w:tblGrid>
      <w:tr w:rsidRPr="00CA0472" w:rsidR="00A1614A" w14:paraId="49BFAE12" w14:textId="77777777">
        <w:trPr>
          <w:trHeight w:val="282"/>
        </w:trPr>
        <w:tc>
          <w:tcPr>
            <w:tcW w:w="852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10" w14:textId="13414F54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                                                                                                                </w:t>
            </w:r>
            <w:r w:rsidRPr="00CA0472">
              <w:rPr>
                <w:rFonts w:ascii="Arial" w:hAnsi="Arial" w:cs="Arial"/>
                <w:b/>
                <w:szCs w:val="22"/>
              </w:rPr>
              <w:t xml:space="preserve">Please tick </w:t>
            </w:r>
            <w:r w:rsidRPr="00CA0472">
              <w:rPr>
                <w:rFonts w:ascii="Arial" w:hAnsi="Arial" w:eastAsia="Wingdings" w:cs="Arial"/>
                <w:b/>
                <w:szCs w:val="22"/>
              </w:rPr>
              <w:t></w:t>
            </w:r>
            <w:r w:rsidRPr="00CA0472">
              <w:rPr>
                <w:rFonts w:ascii="Arial" w:hAnsi="Arial" w:cs="Arial"/>
                <w:b/>
                <w:szCs w:val="22"/>
              </w:rPr>
              <w:t xml:space="preserve"> yes</w:t>
            </w:r>
          </w:p>
          <w:p w:rsidRPr="00CA0472" w:rsidR="00A1614A" w:rsidRDefault="00A1614A" w14:paraId="49BFAE11" w14:textId="77777777">
            <w:pPr>
              <w:pStyle w:val="FormText"/>
              <w:rPr>
                <w:rFonts w:ascii="Arial" w:hAnsi="Arial" w:cs="Arial"/>
                <w:bCs/>
                <w:szCs w:val="22"/>
              </w:rPr>
            </w:pPr>
          </w:p>
        </w:tc>
      </w:tr>
      <w:tr w:rsidRPr="00CA0472" w:rsidR="00A1614A" w14:paraId="49BFAE15" w14:textId="77777777">
        <w:tc>
          <w:tcPr>
            <w:tcW w:w="74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13" w14:textId="77777777">
            <w:pPr>
              <w:pStyle w:val="FormText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I have sent copies of this form and enclosures to the responsible authorities and the premises licence holder or club holding the club premises certificate, as appropriate</w:t>
            </w:r>
          </w:p>
        </w:tc>
        <w:tc>
          <w:tcPr>
            <w:tcW w:w="1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14" w14:textId="4B8D0D1A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  <w:tr w:rsidRPr="00CA0472" w:rsidR="00A1614A" w14:paraId="49BFAE18" w14:textId="77777777">
        <w:tc>
          <w:tcPr>
            <w:tcW w:w="74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16" w14:textId="77777777">
            <w:pPr>
              <w:pStyle w:val="FormText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I understand that if I do not comply with the above requirements my application will be rejected</w:t>
            </w:r>
          </w:p>
        </w:tc>
        <w:tc>
          <w:tcPr>
            <w:tcW w:w="10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17" w14:textId="7D3C7223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eastAsia="Wingdings" w:cs="Arial"/>
                <w:szCs w:val="22"/>
              </w:rPr>
              <w:t></w:t>
            </w:r>
          </w:p>
        </w:tc>
      </w:tr>
    </w:tbl>
    <w:p w:rsidRPr="00CA0472" w:rsidR="00A1614A" w:rsidRDefault="00CA0472" w14:paraId="49BFAE19" w14:textId="77777777">
      <w:pPr>
        <w:pStyle w:val="FormText"/>
        <w:rPr>
          <w:rFonts w:ascii="Arial" w:hAnsi="Arial" w:cs="Arial"/>
        </w:rPr>
      </w:pPr>
      <w:r w:rsidRPr="00CA0472">
        <w:rPr>
          <w:rFonts w:ascii="Arial" w:hAnsi="Arial" w:cs="Arial"/>
        </w:rPr>
        <w:tab/>
      </w:r>
      <w:r w:rsidRPr="00CA0472">
        <w:rPr>
          <w:rFonts w:ascii="Arial" w:hAnsi="Arial" w:cs="Arial"/>
        </w:rPr>
        <w:tab/>
      </w:r>
      <w:r w:rsidRPr="00CA0472">
        <w:rPr>
          <w:rFonts w:ascii="Arial" w:hAnsi="Arial" w:cs="Arial"/>
        </w:rPr>
        <w:tab/>
      </w:r>
      <w:r w:rsidRPr="00CA0472">
        <w:rPr>
          <w:rFonts w:ascii="Arial" w:hAnsi="Arial" w:cs="Arial"/>
        </w:rPr>
        <w:tab/>
      </w:r>
      <w:r w:rsidRPr="00CA0472">
        <w:rPr>
          <w:rFonts w:ascii="Arial" w:hAnsi="Arial" w:cs="Arial"/>
        </w:rPr>
        <w:tab/>
      </w:r>
      <w:r w:rsidRPr="00CA0472">
        <w:rPr>
          <w:rFonts w:ascii="Arial" w:hAnsi="Arial" w:cs="Arial"/>
        </w:rPr>
        <w:tab/>
      </w:r>
      <w:r w:rsidRPr="00CA0472">
        <w:rPr>
          <w:rFonts w:ascii="Arial" w:hAnsi="Arial" w:cs="Arial"/>
        </w:rPr>
        <w:br/>
      </w:r>
    </w:p>
    <w:tbl>
      <w:tblPr>
        <w:tblW w:w="85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8"/>
      </w:tblGrid>
      <w:tr w:rsidRPr="00CA0472" w:rsidR="00A1614A" w14:paraId="49BFAE1B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1A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bCs/>
              </w:rPr>
              <w:t xml:space="preserve">IT IS AN OFFENCE, UNDER SECTION 158 OF THE LICENSING ACT 2003, TO MAKE A FALSE STATEMENT IN OR IN CONNECTION WITH THIS APPLICATION. THOSE WHO MAKE A FALSE STATEMENT MAY BE LIABLE ON SUMMARY CONVICTION TO A FINE OF ANY AMOUNT.  </w:t>
            </w:r>
          </w:p>
        </w:tc>
      </w:tr>
      <w:tr w:rsidRPr="00CA0472" w:rsidR="00A1614A" w14:paraId="49BFAE1D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E1C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</w:tc>
      </w:tr>
      <w:tr w:rsidRPr="00CA0472" w:rsidR="00A1614A" w14:paraId="49BFAE1F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1E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Part 3 – Signatures</w:t>
            </w:r>
            <w:proofErr w:type="gramStart"/>
            <w:r w:rsidRPr="00CA0472">
              <w:rPr>
                <w:rFonts w:ascii="Arial" w:hAnsi="Arial" w:cs="Arial"/>
                <w:szCs w:val="22"/>
              </w:rPr>
              <w:t xml:space="preserve">   (</w:t>
            </w:r>
            <w:proofErr w:type="gramEnd"/>
            <w:r w:rsidRPr="00CA0472">
              <w:rPr>
                <w:rFonts w:ascii="Arial" w:hAnsi="Arial" w:cs="Arial"/>
                <w:szCs w:val="22"/>
              </w:rPr>
              <w:t>please read guidance note 4)</w:t>
            </w:r>
          </w:p>
        </w:tc>
      </w:tr>
      <w:tr w:rsidRPr="00CA0472" w:rsidR="00A1614A" w14:paraId="49BFAE21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E20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</w:tc>
      </w:tr>
      <w:tr w:rsidRPr="00CA0472" w:rsidR="00A1614A" w14:paraId="49BFAE23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22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Signature of applicant or applicant’s solicitor or other duly authorised agent</w:t>
            </w:r>
            <w:r w:rsidRPr="00CA0472">
              <w:rPr>
                <w:rFonts w:ascii="Arial" w:hAnsi="Arial" w:cs="Arial"/>
                <w:szCs w:val="22"/>
              </w:rPr>
              <w:t xml:space="preserve"> (please read guidance note 5). </w:t>
            </w:r>
            <w:r w:rsidRPr="00CA0472">
              <w:rPr>
                <w:rFonts w:ascii="Arial" w:hAnsi="Arial" w:cs="Arial"/>
                <w:b/>
                <w:szCs w:val="22"/>
              </w:rPr>
              <w:t xml:space="preserve">If signing on behalf of the </w:t>
            </w:r>
            <w:proofErr w:type="gramStart"/>
            <w:r w:rsidRPr="00CA0472">
              <w:rPr>
                <w:rFonts w:ascii="Arial" w:hAnsi="Arial" w:cs="Arial"/>
                <w:b/>
                <w:szCs w:val="22"/>
              </w:rPr>
              <w:t>applicant</w:t>
            </w:r>
            <w:proofErr w:type="gramEnd"/>
            <w:r w:rsidRPr="00CA0472">
              <w:rPr>
                <w:rFonts w:ascii="Arial" w:hAnsi="Arial" w:cs="Arial"/>
                <w:b/>
                <w:szCs w:val="22"/>
              </w:rPr>
              <w:t xml:space="preserve"> please state in what capacity.</w:t>
            </w:r>
          </w:p>
        </w:tc>
      </w:tr>
      <w:tr w:rsidRPr="00CA0472" w:rsidR="00A1614A" w14:paraId="49BFAE25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E24" w14:textId="77777777">
            <w:pPr>
              <w:pStyle w:val="FormText"/>
              <w:rPr>
                <w:rFonts w:ascii="Arial" w:hAnsi="Arial" w:cs="Arial"/>
                <w:szCs w:val="22"/>
              </w:rPr>
            </w:pPr>
          </w:p>
        </w:tc>
      </w:tr>
      <w:tr w:rsidRPr="00CA0472" w:rsidR="00A1614A" w14:paraId="49BFAE28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26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Signature     </w:t>
            </w:r>
          </w:p>
          <w:p w:rsidRPr="00CA0472" w:rsidR="00A1614A" w:rsidRDefault="00CA0472" w14:paraId="49BFAE27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Pr="00CA0472" w:rsidR="00A1614A" w14:paraId="49BFAE2A" w14:textId="77777777">
        <w:trPr>
          <w:trHeight w:val="139"/>
        </w:trPr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E29" w14:textId="77777777">
            <w:pPr>
              <w:pStyle w:val="FormTex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CA0472" w:rsidR="00A1614A" w14:paraId="49BFAE2D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2B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Date     </w:t>
            </w:r>
            <w:bookmarkStart w:name="signature_date" w:id="12"/>
            <w:r w:rsidRPr="00CA0472">
              <w:rPr>
                <w:rFonts w:ascii="Arial" w:hAnsi="Arial" w:cs="Arial"/>
                <w:szCs w:val="22"/>
              </w:rPr>
              <w:t xml:space="preserve">        </w:t>
            </w:r>
            <w:bookmarkEnd w:id="12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</w:p>
          <w:p w:rsidRPr="00CA0472" w:rsidR="00A1614A" w:rsidRDefault="00CA0472" w14:paraId="49BFAE2C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Pr="00CA0472" w:rsidR="00A1614A" w14:paraId="49BFAE2F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A1614A" w14:paraId="49BFAE2E" w14:textId="77777777">
            <w:pPr>
              <w:pStyle w:val="FormTex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CA0472" w:rsidR="00A1614A" w14:paraId="49BFAE32" w14:textId="77777777"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30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szCs w:val="22"/>
              </w:rPr>
              <w:t xml:space="preserve">Capacity      </w:t>
            </w:r>
            <w:bookmarkStart w:name="capacity1" w:id="13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13"/>
          </w:p>
          <w:p w:rsidRPr="00CA0472" w:rsidR="00A1614A" w:rsidRDefault="00CA0472" w14:paraId="49BFAE31" w14:textId="77777777">
            <w:pPr>
              <w:pStyle w:val="FormText"/>
              <w:rPr>
                <w:rFonts w:ascii="Arial" w:hAnsi="Arial" w:cs="Arial"/>
                <w:szCs w:val="22"/>
              </w:rPr>
            </w:pPr>
            <w:r w:rsidRPr="00CA0472">
              <w:rPr>
                <w:rFonts w:ascii="Arial" w:hAnsi="Arial" w:cs="Arial"/>
                <w:szCs w:val="22"/>
              </w:rPr>
              <w:t>…………………………………………………………………………………………………</w:t>
            </w:r>
          </w:p>
        </w:tc>
      </w:tr>
    </w:tbl>
    <w:p w:rsidRPr="00CA0472" w:rsidR="00A1614A" w:rsidRDefault="00A1614A" w14:paraId="49BFAE33" w14:textId="77777777">
      <w:pPr>
        <w:pStyle w:val="FormText"/>
        <w:rPr>
          <w:rFonts w:ascii="Arial" w:hAnsi="Arial" w:cs="Arial"/>
          <w:b/>
          <w:bCs/>
          <w:sz w:val="20"/>
        </w:rPr>
      </w:pPr>
    </w:p>
    <w:tbl>
      <w:tblPr>
        <w:tblW w:w="85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4"/>
        <w:gridCol w:w="4264"/>
      </w:tblGrid>
      <w:tr w:rsidRPr="00CA0472" w:rsidR="00A1614A" w14:paraId="49BFAE36" w14:textId="77777777">
        <w:trPr>
          <w:trHeight w:val="2010"/>
        </w:trPr>
        <w:tc>
          <w:tcPr>
            <w:tcW w:w="8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34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Contact name (where not previously given) and postal address for correspondence associated with this application</w:t>
            </w:r>
            <w:r w:rsidRPr="00CA0472">
              <w:rPr>
                <w:rFonts w:ascii="Arial" w:hAnsi="Arial" w:cs="Arial"/>
              </w:rPr>
              <w:t xml:space="preserve"> </w:t>
            </w:r>
            <w:r w:rsidRPr="00CA0472">
              <w:rPr>
                <w:rFonts w:ascii="Arial" w:hAnsi="Arial" w:cs="Arial"/>
                <w:szCs w:val="22"/>
              </w:rPr>
              <w:t>(please read guidance note 6)</w:t>
            </w:r>
          </w:p>
          <w:p w:rsidRPr="00CA0472" w:rsidR="00A1614A" w:rsidRDefault="00CA0472" w14:paraId="49BFAE35" w14:textId="77777777">
            <w:pPr>
              <w:pStyle w:val="FormText"/>
              <w:rPr>
                <w:rFonts w:ascii="Arial" w:hAnsi="Arial" w:cs="Arial"/>
              </w:rPr>
            </w:pPr>
            <w:bookmarkStart w:name="sig_Name_Address" w:id="14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14"/>
          </w:p>
        </w:tc>
      </w:tr>
      <w:tr w:rsidRPr="00CA0472" w:rsidR="00A1614A" w14:paraId="49BFAE3B" w14:textId="77777777"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37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Post town</w:t>
            </w:r>
          </w:p>
          <w:p w:rsidRPr="00CA0472" w:rsidR="00A1614A" w:rsidRDefault="00CA0472" w14:paraId="49BFAE38" w14:textId="77777777">
            <w:pPr>
              <w:pStyle w:val="FormText"/>
              <w:rPr>
                <w:rFonts w:ascii="Arial" w:hAnsi="Arial" w:cs="Arial"/>
              </w:rPr>
            </w:pPr>
            <w:bookmarkStart w:name="signature_postTown" w:id="15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15"/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39" w14:textId="77777777">
            <w:pPr>
              <w:pStyle w:val="FormText"/>
              <w:rPr>
                <w:rFonts w:ascii="Arial" w:hAnsi="Arial" w:cs="Arial"/>
                <w:b/>
                <w:szCs w:val="22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Post Code</w:t>
            </w:r>
          </w:p>
          <w:p w:rsidRPr="00CA0472" w:rsidR="00A1614A" w:rsidRDefault="00CA0472" w14:paraId="49BFAE3A" w14:textId="77777777">
            <w:pPr>
              <w:pStyle w:val="FormText"/>
              <w:rPr>
                <w:rFonts w:ascii="Arial" w:hAnsi="Arial" w:cs="Arial"/>
              </w:rPr>
            </w:pPr>
            <w:bookmarkStart w:name="signature_postCode" w:id="16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16"/>
          </w:p>
        </w:tc>
      </w:tr>
      <w:tr w:rsidRPr="00CA0472" w:rsidR="00A1614A" w14:paraId="49BFAE3D" w14:textId="77777777">
        <w:trPr>
          <w:trHeight w:val="311"/>
        </w:trPr>
        <w:tc>
          <w:tcPr>
            <w:tcW w:w="8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3C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Telephone number (if any</w:t>
            </w:r>
            <w:bookmarkStart w:name="signature_telNo" w:id="17"/>
            <w:r w:rsidRPr="00CA0472">
              <w:rPr>
                <w:rFonts w:ascii="Arial" w:hAnsi="Arial" w:cs="Arial"/>
                <w:b/>
                <w:szCs w:val="22"/>
              </w:rPr>
              <w:t>)</w:t>
            </w:r>
            <w:r w:rsidRPr="00CA0472">
              <w:rPr>
                <w:rFonts w:ascii="Arial" w:hAnsi="Arial" w:cs="Arial"/>
                <w:szCs w:val="22"/>
              </w:rPr>
              <w:t xml:space="preserve">  </w:t>
            </w:r>
            <w:bookmarkStart w:name="sig_telNo" w:id="18"/>
            <w:bookmarkEnd w:id="17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18"/>
          </w:p>
        </w:tc>
      </w:tr>
      <w:tr w:rsidRPr="00CA0472" w:rsidR="00A1614A" w14:paraId="49BFAE3F" w14:textId="77777777">
        <w:trPr>
          <w:trHeight w:val="631"/>
        </w:trPr>
        <w:tc>
          <w:tcPr>
            <w:tcW w:w="85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3E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  <w:szCs w:val="22"/>
              </w:rPr>
              <w:t>If you would prefer us to correspond with you using an e-mail address your e-mail address (optional)</w:t>
            </w:r>
            <w:r w:rsidRPr="00CA0472">
              <w:rPr>
                <w:rFonts w:ascii="Arial" w:hAnsi="Arial" w:cs="Arial"/>
                <w:szCs w:val="22"/>
              </w:rPr>
              <w:t xml:space="preserve"> </w:t>
            </w:r>
            <w:bookmarkStart w:name="signature_email" w:id="19"/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r w:rsidRPr="00CA0472">
              <w:rPr>
                <w:rFonts w:ascii="Arial" w:hAnsi="Arial" w:cs="Arial"/>
                <w:szCs w:val="22"/>
              </w:rPr>
              <w:t> </w:t>
            </w:r>
            <w:bookmarkEnd w:id="19"/>
          </w:p>
        </w:tc>
      </w:tr>
    </w:tbl>
    <w:p w:rsidRPr="00CA0472" w:rsidR="00A1614A" w:rsidRDefault="00A1614A" w14:paraId="49BFAE40" w14:textId="77777777">
      <w:pPr>
        <w:pStyle w:val="FormText"/>
        <w:rPr>
          <w:rFonts w:ascii="Arial" w:hAnsi="Arial" w:cs="Arial"/>
        </w:rPr>
      </w:pPr>
    </w:p>
    <w:tbl>
      <w:tblPr>
        <w:tblW w:w="85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8"/>
      </w:tblGrid>
      <w:tr w:rsidRPr="00CA0472" w:rsidR="00A1614A" w14:paraId="49BFAE49" w14:textId="77777777">
        <w:trPr>
          <w:trHeight w:val="2425"/>
        </w:trPr>
        <w:tc>
          <w:tcPr>
            <w:tcW w:w="8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A0472" w:rsidR="00A1614A" w:rsidRDefault="00CA0472" w14:paraId="49BFAE41" w14:textId="77777777">
            <w:pPr>
              <w:pStyle w:val="FormText"/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  <w:b/>
              </w:rPr>
              <w:t xml:space="preserve">Notes for Guidance </w:t>
            </w:r>
          </w:p>
          <w:p w:rsidRPr="00CA0472" w:rsidR="00A1614A" w:rsidRDefault="00A1614A" w14:paraId="49BFAE42" w14:textId="77777777">
            <w:pPr>
              <w:pStyle w:val="FormText"/>
              <w:rPr>
                <w:rFonts w:ascii="Arial" w:hAnsi="Arial" w:cs="Arial"/>
              </w:rPr>
            </w:pPr>
          </w:p>
          <w:p w:rsidRPr="00CA0472" w:rsidR="00A1614A" w:rsidRDefault="00CA0472" w14:paraId="49BFAE43" w14:textId="77777777">
            <w:pPr>
              <w:pStyle w:val="FormTex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A responsible authority includes the local police, fire and rescue authority and other statutory bodies which exercise specific functions in the local area.</w:t>
            </w:r>
          </w:p>
          <w:p w:rsidRPr="00CA0472" w:rsidR="00A1614A" w:rsidRDefault="00CA0472" w14:paraId="49BFAE44" w14:textId="77777777">
            <w:pPr>
              <w:pStyle w:val="FormTex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The ground(s) for review must be based on one of the licensing objectives.</w:t>
            </w:r>
          </w:p>
          <w:p w:rsidRPr="00CA0472" w:rsidR="00A1614A" w:rsidRDefault="00CA0472" w14:paraId="49BFAE45" w14:textId="77777777">
            <w:pPr>
              <w:pStyle w:val="FormTex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Please list any additional information or details for example dates of problems which are included in the grounds for review if available.</w:t>
            </w:r>
          </w:p>
          <w:p w:rsidRPr="00CA0472" w:rsidR="00A1614A" w:rsidRDefault="00CA0472" w14:paraId="49BFAE46" w14:textId="77777777">
            <w:pPr>
              <w:pStyle w:val="FormTex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>The application form must be signed.</w:t>
            </w:r>
          </w:p>
          <w:p w:rsidRPr="00CA0472" w:rsidR="00A1614A" w:rsidRDefault="00CA0472" w14:paraId="49BFAE47" w14:textId="77777777">
            <w:pPr>
              <w:pStyle w:val="FormTex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t xml:space="preserve">An applicant’s agent (for example solicitor) may sign the form on their behalf </w:t>
            </w:r>
            <w:proofErr w:type="gramStart"/>
            <w:r w:rsidRPr="00CA0472">
              <w:rPr>
                <w:rFonts w:ascii="Arial" w:hAnsi="Arial" w:cs="Arial"/>
              </w:rPr>
              <w:t>provided that</w:t>
            </w:r>
            <w:proofErr w:type="gramEnd"/>
            <w:r w:rsidRPr="00CA0472">
              <w:rPr>
                <w:rFonts w:ascii="Arial" w:hAnsi="Arial" w:cs="Arial"/>
              </w:rPr>
              <w:t xml:space="preserve"> they have actual authority to do so.</w:t>
            </w:r>
          </w:p>
          <w:p w:rsidRPr="00CA0472" w:rsidR="00A1614A" w:rsidRDefault="00CA0472" w14:paraId="49BFAE48" w14:textId="77777777">
            <w:pPr>
              <w:pStyle w:val="FormText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A0472">
              <w:rPr>
                <w:rFonts w:ascii="Arial" w:hAnsi="Arial" w:cs="Arial"/>
              </w:rPr>
              <w:lastRenderedPageBreak/>
              <w:t>This is the address which we shall use to correspond with you about this application.</w:t>
            </w:r>
          </w:p>
        </w:tc>
      </w:tr>
    </w:tbl>
    <w:p w:rsidRPr="00CA0472" w:rsidR="00A1614A" w:rsidRDefault="00A1614A" w14:paraId="49BFAE4A" w14:textId="77777777">
      <w:pPr>
        <w:rPr>
          <w:rFonts w:ascii="Arial" w:hAnsi="Arial" w:cs="Arial"/>
        </w:rPr>
      </w:pPr>
    </w:p>
    <w:sectPr w:rsidRPr="00CA0472" w:rsidR="00A1614A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BCCDC" w14:textId="77777777" w:rsidR="004D3B2D" w:rsidRDefault="004D3B2D">
      <w:r>
        <w:separator/>
      </w:r>
    </w:p>
  </w:endnote>
  <w:endnote w:type="continuationSeparator" w:id="0">
    <w:p w14:paraId="554F66EE" w14:textId="77777777" w:rsidR="004D3B2D" w:rsidRDefault="004D3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2C03A" w14:textId="77777777" w:rsidR="004D3B2D" w:rsidRDefault="004D3B2D">
      <w:r>
        <w:rPr>
          <w:color w:val="000000"/>
        </w:rPr>
        <w:separator/>
      </w:r>
    </w:p>
  </w:footnote>
  <w:footnote w:type="continuationSeparator" w:id="0">
    <w:p w14:paraId="570953C4" w14:textId="77777777" w:rsidR="004D3B2D" w:rsidRDefault="004D3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875CC"/>
    <w:multiLevelType w:val="multilevel"/>
    <w:tmpl w:val="B080C04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D198F"/>
    <w:multiLevelType w:val="multilevel"/>
    <w:tmpl w:val="6938DF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67507165">
    <w:abstractNumId w:val="1"/>
  </w:num>
  <w:num w:numId="2" w16cid:durableId="1293709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14A"/>
    <w:rsid w:val="00201360"/>
    <w:rsid w:val="00315398"/>
    <w:rsid w:val="004D3B2D"/>
    <w:rsid w:val="00A1614A"/>
    <w:rsid w:val="00CA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FAD20"/>
  <w15:docId w15:val="{8C413648-37FA-4DA7-A6A3-D177D2A1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Text">
    <w:name w:val="FormText"/>
    <w:pPr>
      <w:suppressAutoHyphens/>
      <w:spacing w:line="220" w:lineRule="atLeast"/>
    </w:pPr>
    <w:rPr>
      <w:rFonts w:ascii="Times New Roman" w:eastAsia="Times New Roman" w:hAnsi="Times New Roman" w:cs="Times New Roman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tte.hughes\AppData\Local\Microsoft\Windows\INetCache\5D9358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5D935851</Template>
  <TotalTime>3</TotalTime>
  <Pages>8</Pages>
  <Words>774</Words>
  <Characters>3888</Characters>
  <Application>Microsoft Office Word</Application>
  <DocSecurity>4</DocSecurity>
  <Lines>242</Lines>
  <Paragraphs>132</Paragraphs>
  <ScaleCrop>false</ScaleCrop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Licenced premises review application form</dc:title>
  <dc:subject>
  </dc:subject>
  <dc:creator>Nigel Voden</dc:creator>
  <cp:lastModifiedBy>Annette Hughes</cp:lastModifiedBy>
  <cp:revision>2</cp:revision>
  <dcterms:created xsi:type="dcterms:W3CDTF">2026-10-13T09:37:00Z</dcterms:created>
  <dcterms:modified xsi:type="dcterms:W3CDTF">2026-10-13T09:41:20Z</dcterms:modified>
  <cp:keywords>
  </cp:keywords>
</cp:coreProperties>
</file>